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15" w:type="dxa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5"/>
      </w:tblGrid>
      <w:tr w:rsidR="00517123" w14:paraId="5563BD1D" w14:textId="77777777" w:rsidTr="003D09B7">
        <w:trPr>
          <w:trHeight w:val="8857"/>
        </w:trPr>
        <w:tc>
          <w:tcPr>
            <w:tcW w:w="11015" w:type="dxa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07"/>
              <w:gridCol w:w="5508"/>
            </w:tblGrid>
            <w:tr w:rsidR="00517123" w14:paraId="54BF1288" w14:textId="77777777" w:rsidTr="003D09B7">
              <w:trPr>
                <w:trHeight w:hRule="exact" w:val="4428"/>
              </w:trPr>
              <w:tc>
                <w:tcPr>
                  <w:tcW w:w="2500" w:type="pct"/>
                  <w:shd w:val="clear" w:color="auto" w:fill="E84C22" w:themeFill="accent1"/>
                  <w:vAlign w:val="center"/>
                </w:tcPr>
                <w:p w14:paraId="3B48BF27" w14:textId="58AF4134" w:rsidR="00517123" w:rsidRDefault="00651319">
                  <w:pPr>
                    <w:pStyle w:val="Title"/>
                  </w:pPr>
                  <w:r>
                    <w:t>French 1a</w:t>
                  </w:r>
                </w:p>
                <w:p w14:paraId="56654CA9" w14:textId="6F55700B" w:rsidR="006E637C" w:rsidRPr="00737D81" w:rsidRDefault="006E637C">
                  <w:pPr>
                    <w:pStyle w:val="Title"/>
                    <w:rPr>
                      <w:sz w:val="28"/>
                      <w:szCs w:val="28"/>
                    </w:rPr>
                  </w:pPr>
                  <w:r w:rsidRPr="00737D81">
                    <w:rPr>
                      <w:sz w:val="28"/>
                      <w:szCs w:val="28"/>
                    </w:rPr>
                    <w:t>room 0108</w:t>
                  </w:r>
                </w:p>
                <w:p w14:paraId="25A47758" w14:textId="5494D6F2" w:rsidR="00651319" w:rsidRDefault="00651319">
                  <w:pPr>
                    <w:pStyle w:val="Title"/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00FA4EE4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>Instructor: Madame Teefy</w:t>
                  </w:r>
                </w:p>
                <w:p w14:paraId="6D06D23C" w14:textId="3A4017A0" w:rsidR="00A33CD8" w:rsidRPr="00A33CD8" w:rsidRDefault="00A33CD8">
                  <w:pPr>
                    <w:pStyle w:val="Title"/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A33CD8"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>Master of French, Master of Education</w:t>
                  </w:r>
                </w:p>
                <w:p w14:paraId="258FECCA" w14:textId="5E2EB62B" w:rsidR="00FA4EE4" w:rsidRDefault="00651319" w:rsidP="00FA4EE4">
                  <w:pPr>
                    <w:pStyle w:val="Title"/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noProof/>
                      <w:color w:val="000000" w:themeColor="text1"/>
                      <w:sz w:val="36"/>
                      <w:szCs w:val="36"/>
                    </w:rPr>
                    <w:drawing>
                      <wp:inline distT="0" distB="0" distL="0" distR="0" wp14:anchorId="0998C269" wp14:editId="42521EEB">
                        <wp:extent cx="1092869" cy="728579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3927" cy="749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37D81">
                    <w:rPr>
                      <w:noProof/>
                    </w:rPr>
                    <w:t xml:space="preserve"> </w:t>
                  </w:r>
                  <w:r w:rsidR="00737D81" w:rsidRPr="00737D81">
                    <w:rPr>
                      <w:b/>
                      <w:bCs/>
                      <w:noProof/>
                      <w:color w:val="000000" w:themeColor="text1"/>
                      <w:sz w:val="36"/>
                      <w:szCs w:val="36"/>
                    </w:rPr>
                    <w:drawing>
                      <wp:inline distT="0" distB="0" distL="0" distR="0" wp14:anchorId="2BD95163" wp14:editId="69F61CB5">
                        <wp:extent cx="641684" cy="434278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648" cy="457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356F1A4" w14:textId="77777777" w:rsidR="00FA4EE4" w:rsidRDefault="00000000" w:rsidP="00FA4EE4">
                  <w:pPr>
                    <w:pStyle w:val="Title"/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hyperlink r:id="rId13" w:history="1">
                    <w:r w:rsidR="00FA4EE4" w:rsidRPr="00FA4EE4">
                      <w:rPr>
                        <w:rStyle w:val="Hyperlink"/>
                        <w:b/>
                        <w:bCs/>
                        <w:color w:val="000000" w:themeColor="text1"/>
                        <w:sz w:val="28"/>
                        <w:szCs w:val="28"/>
                      </w:rPr>
                      <w:t>patricia.teefy@spps.org</w:t>
                    </w:r>
                  </w:hyperlink>
                </w:p>
                <w:p w14:paraId="0AE04477" w14:textId="21B82A77" w:rsidR="00FA4EE4" w:rsidRDefault="006E637C" w:rsidP="00FA4EE4">
                  <w:pPr>
                    <w:pStyle w:val="Title"/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tel</w:t>
                  </w:r>
                  <w:proofErr w:type="spellEnd"/>
                  <w:r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  <w:t>: 651-293-8860</w:t>
                  </w:r>
                </w:p>
                <w:p w14:paraId="389F45F4" w14:textId="0BBE6BB0" w:rsidR="006E637C" w:rsidRPr="00FA4EE4" w:rsidRDefault="006E637C" w:rsidP="00FA4EE4">
                  <w:pPr>
                    <w:pStyle w:val="Title"/>
                    <w:rPr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500" w:type="pct"/>
                </w:tcPr>
                <w:p w14:paraId="514B6719" w14:textId="589FF3FA" w:rsidR="00517123" w:rsidRDefault="003D09B7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25912704" wp14:editId="36B29C49">
                            <wp:simplePos x="0" y="0"/>
                            <wp:positionH relativeFrom="column">
                              <wp:posOffset>22960</wp:posOffset>
                            </wp:positionH>
                            <wp:positionV relativeFrom="paragraph">
                              <wp:posOffset>2779328</wp:posOffset>
                            </wp:positionV>
                            <wp:extent cx="3558273" cy="3797300"/>
                            <wp:effectExtent l="12700" t="12700" r="10795" b="12700"/>
                            <wp:wrapNone/>
                            <wp:docPr id="18" name="Text Box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558273" cy="3797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ln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A41CDD3" w14:textId="77777777" w:rsidR="002F04D1" w:rsidRPr="002F04D1" w:rsidRDefault="002F04D1" w:rsidP="002F04D1">
                                        <w:pPr>
                                          <w:spacing w:after="0" w:line="240" w:lineRule="auto"/>
                                          <w:rPr>
                                            <w:rFonts w:eastAsia="Times New Roman" w:cs="Times New Roman"/>
                                            <w:color w:val="auto"/>
                                          </w:rPr>
                                        </w:pPr>
                                        <w:r w:rsidRPr="002F04D1">
                                          <w:rPr>
                                            <w:rFonts w:eastAsia="Times New Roman" w:cs="Times New Roman"/>
                                            <w:color w:val="000000"/>
                                          </w:rPr>
                                          <w:t xml:space="preserve">This is an IB-MYP (International Baccalaureate Middle Years </w:t>
                                        </w:r>
                                        <w:proofErr w:type="spellStart"/>
                                        <w:r w:rsidRPr="002F04D1">
                                          <w:rPr>
                                            <w:rFonts w:eastAsia="Times New Roman" w:cs="Times New Roman"/>
                                            <w:color w:val="000000"/>
                                          </w:rPr>
                                          <w:t>Programme</w:t>
                                        </w:r>
                                        <w:proofErr w:type="spellEnd"/>
                                        <w:r w:rsidRPr="002F04D1">
                                          <w:rPr>
                                            <w:rFonts w:eastAsia="Times New Roman" w:cs="Times New Roman"/>
                                            <w:color w:val="000000"/>
                                          </w:rPr>
                                          <w:t xml:space="preserve">) course, which values communication, holistic learning, and intercultural awareness. </w:t>
                                        </w:r>
                                      </w:p>
                                      <w:p w14:paraId="2D6AB557" w14:textId="075845A6" w:rsidR="00970D6D" w:rsidRPr="00970D6D" w:rsidRDefault="00970D6D" w:rsidP="00970D6D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970D6D">
                                          <w:rPr>
                                            <w:rFonts w:cs="p.≤¡˛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At the beginning of the year</w:t>
                                        </w:r>
                                        <w:r>
                                          <w:rPr>
                                            <w:rFonts w:cs="p.≤¡˛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 xml:space="preserve">, </w:t>
                                        </w:r>
                                        <w:r w:rsidRPr="00970D6D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I CAN….</w:t>
                                        </w:r>
                                      </w:p>
                                      <w:p w14:paraId="06F235B6" w14:textId="77777777" w:rsidR="00970D6D" w:rsidRPr="00970D6D" w:rsidRDefault="00970D6D" w:rsidP="00970D6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cs="p.≤¡˛"/>
                                          </w:rPr>
                                        </w:pPr>
                                        <w:r w:rsidRPr="00970D6D">
                                          <w:rPr>
                                            <w:rFonts w:cs="p.≤¡˛"/>
                                          </w:rPr>
                                          <w:t>use single words and phrases that I have practiced &amp; memorized</w:t>
                                        </w:r>
                                      </w:p>
                                      <w:p w14:paraId="0343058A" w14:textId="67F9F855" w:rsidR="00970D6D" w:rsidRPr="00970D6D" w:rsidRDefault="00970D6D" w:rsidP="00970D6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cs="p.≤¡˛"/>
                                          </w:rPr>
                                        </w:pPr>
                                        <w:r w:rsidRPr="00970D6D">
                                          <w:rPr>
                                            <w:rFonts w:cs="p.≤¡˛"/>
                                          </w:rPr>
                                          <w:t>recognize familiar words about certain topics when I hear or read them¨ supported by gestures or visuals in fictional texts</w:t>
                                        </w:r>
                                      </w:p>
                                      <w:p w14:paraId="7BB8D4C7" w14:textId="77777777" w:rsidR="00970D6D" w:rsidRPr="00970D6D" w:rsidRDefault="00970D6D" w:rsidP="00970D6D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cs="p.≤¡˛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76D4BF25" w14:textId="0224E5A0" w:rsidR="00970D6D" w:rsidRDefault="00970D6D" w:rsidP="00970D6D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970D6D">
                                          <w:rPr>
                                            <w:rFonts w:cs="p.≤¡˛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 xml:space="preserve">At the </w:t>
                                        </w:r>
                                        <w:r>
                                          <w:rPr>
                                            <w:rFonts w:cs="p.≤¡˛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end</w:t>
                                        </w:r>
                                        <w:r w:rsidRPr="00970D6D">
                                          <w:rPr>
                                            <w:rFonts w:cs="p.≤¡˛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 xml:space="preserve"> of the year, </w:t>
                                        </w:r>
                                        <w:r w:rsidRPr="00970D6D"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I CAN….</w:t>
                                        </w:r>
                                      </w:p>
                                      <w:p w14:paraId="5C89CC9E" w14:textId="77777777" w:rsidR="00970D6D" w:rsidRPr="00970D6D" w:rsidRDefault="00970D6D" w:rsidP="00970D6D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cs="p.≤¡˛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0A8BF831" w14:textId="77777777" w:rsidR="00970D6D" w:rsidRPr="00970D6D" w:rsidRDefault="00970D6D" w:rsidP="00970D6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cs="p.≤¡˛"/>
                                          </w:rPr>
                                        </w:pPr>
                                        <w:r w:rsidRPr="00970D6D">
                                          <w:rPr>
                                            <w:rFonts w:cs="p.≤¡˛"/>
                                          </w:rPr>
                                          <w:t>communicate on very familiar topics using a variety of words and phrases that I have practiced &amp; memorized</w:t>
                                        </w:r>
                                      </w:p>
                                      <w:p w14:paraId="634C3FE5" w14:textId="77777777" w:rsidR="00970D6D" w:rsidRPr="00970D6D" w:rsidRDefault="00970D6D" w:rsidP="00970D6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cs="p.≤¡˛"/>
                                          </w:rPr>
                                        </w:pPr>
                                        <w:r w:rsidRPr="00970D6D">
                                          <w:rPr>
                                            <w:rFonts w:cs="p.≤¡˛"/>
                                          </w:rPr>
                                          <w:t>present basic information on familiar topics using language I have practiced using phrases and simple sentences understand familiar words, phrases, and sentences within short and simple texts related to everyday life</w:t>
                                        </w:r>
                                      </w:p>
                                      <w:p w14:paraId="7A27B903" w14:textId="0F0FC251" w:rsidR="00970D6D" w:rsidRPr="00970D6D" w:rsidRDefault="00970D6D" w:rsidP="00970D6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cs="p.≤¡˛"/>
                                          </w:rPr>
                                        </w:pPr>
                                        <w:r w:rsidRPr="00970D6D">
                                          <w:rPr>
                                            <w:rFonts w:cs="p.≤¡˛"/>
                                          </w:rPr>
                                          <w:t>usually understand the main idea of what I have read</w:t>
                                        </w:r>
                                      </w:p>
                                      <w:p w14:paraId="1BC11977" w14:textId="7FDF2B5F" w:rsidR="00970D6D" w:rsidRPr="00970D6D" w:rsidRDefault="00970D6D" w:rsidP="00970D6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3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cs="p.≤¡˛"/>
                                          </w:rPr>
                                        </w:pPr>
                                        <w:r w:rsidRPr="00970D6D">
                                          <w:rPr>
                                            <w:rFonts w:cs="p.≤¡˛"/>
                                          </w:rPr>
                                          <w:t>identify cultural products &amp; practices to help me understand perspectives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5912704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8" o:spid="_x0000_s1026" type="#_x0000_t202" style="position:absolute;margin-left:1.8pt;margin-top:218.85pt;width:280.2pt;height:2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" fillcolor="#f1937a [1940]" strokecolor="#e84c22 [3204]" strokeweight="2pt">
                            <v:textbox>
                              <w:txbxContent>
                                <w:p w14:paraId="4A41CDD3" w14:textId="77777777" w:rsidR="002F04D1" w:rsidRPr="002F04D1" w:rsidRDefault="002F04D1" w:rsidP="002F04D1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color w:val="auto"/>
                                    </w:rPr>
                                  </w:pPr>
                                  <w:r w:rsidRPr="002F04D1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This is an IB-MYP (International Baccalaureate Middle Years </w:t>
                                  </w:r>
                                  <w:proofErr w:type="spellStart"/>
                                  <w:r w:rsidRPr="002F04D1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>Programme</w:t>
                                  </w:r>
                                  <w:proofErr w:type="spellEnd"/>
                                  <w:r w:rsidRPr="002F04D1">
                                    <w:rPr>
                                      <w:rFonts w:eastAsia="Times New Roman" w:cs="Times New Roman"/>
                                      <w:color w:val="000000"/>
                                    </w:rPr>
                                    <w:t xml:space="preserve">) course, which values communication, holistic learning, and intercultural awareness. </w:t>
                                  </w:r>
                                </w:p>
                                <w:p w14:paraId="2D6AB557" w14:textId="075845A6" w:rsidR="00970D6D" w:rsidRPr="00970D6D" w:rsidRDefault="00970D6D" w:rsidP="00970D6D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70D6D">
                                    <w:rPr>
                                      <w:rFonts w:cs="p.≤¡˛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At the beginning of the year</w:t>
                                  </w:r>
                                  <w:r>
                                    <w:rPr>
                                      <w:rFonts w:cs="p.≤¡˛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r w:rsidRPr="00970D6D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I CAN….</w:t>
                                  </w:r>
                                </w:p>
                                <w:p w14:paraId="06F235B6" w14:textId="77777777" w:rsidR="00970D6D" w:rsidRPr="00970D6D" w:rsidRDefault="00970D6D" w:rsidP="00970D6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p.≤¡˛"/>
                                    </w:rPr>
                                  </w:pPr>
                                  <w:r w:rsidRPr="00970D6D">
                                    <w:rPr>
                                      <w:rFonts w:cs="p.≤¡˛"/>
                                    </w:rPr>
                                    <w:t>use single words and phrases that I have practiced &amp; memorized</w:t>
                                  </w:r>
                                </w:p>
                                <w:p w14:paraId="0343058A" w14:textId="67F9F855" w:rsidR="00970D6D" w:rsidRPr="00970D6D" w:rsidRDefault="00970D6D" w:rsidP="00970D6D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p.≤¡˛"/>
                                    </w:rPr>
                                  </w:pPr>
                                  <w:r w:rsidRPr="00970D6D">
                                    <w:rPr>
                                      <w:rFonts w:cs="p.≤¡˛"/>
                                    </w:rPr>
                                    <w:t>recognize familiar words about certain topics when I hear or read them¨ supported by gestures or visuals in fictional texts</w:t>
                                  </w:r>
                                </w:p>
                                <w:p w14:paraId="7BB8D4C7" w14:textId="77777777" w:rsidR="00970D6D" w:rsidRPr="00970D6D" w:rsidRDefault="00970D6D" w:rsidP="00970D6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p.≤¡˛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6D4BF25" w14:textId="0224E5A0" w:rsidR="00970D6D" w:rsidRDefault="00970D6D" w:rsidP="00970D6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970D6D">
                                    <w:rPr>
                                      <w:rFonts w:cs="p.≤¡˛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At the </w:t>
                                  </w:r>
                                  <w:r>
                                    <w:rPr>
                                      <w:rFonts w:cs="p.≤¡˛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end</w:t>
                                  </w:r>
                                  <w:r w:rsidRPr="00970D6D">
                                    <w:rPr>
                                      <w:rFonts w:cs="p.≤¡˛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of the year, </w:t>
                                  </w:r>
                                  <w:r w:rsidRPr="00970D6D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I CAN….</w:t>
                                  </w:r>
                                </w:p>
                                <w:p w14:paraId="5C89CC9E" w14:textId="77777777" w:rsidR="00970D6D" w:rsidRPr="00970D6D" w:rsidRDefault="00970D6D" w:rsidP="00970D6D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p.≤¡˛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A8BF831" w14:textId="77777777" w:rsidR="00970D6D" w:rsidRPr="00970D6D" w:rsidRDefault="00970D6D" w:rsidP="00970D6D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p.≤¡˛"/>
                                    </w:rPr>
                                  </w:pPr>
                                  <w:r w:rsidRPr="00970D6D">
                                    <w:rPr>
                                      <w:rFonts w:cs="p.≤¡˛"/>
                                    </w:rPr>
                                    <w:t>communicate on very familiar topics using a variety of words and phrases that I have practiced &amp; memorized</w:t>
                                  </w:r>
                                </w:p>
                                <w:p w14:paraId="634C3FE5" w14:textId="77777777" w:rsidR="00970D6D" w:rsidRPr="00970D6D" w:rsidRDefault="00970D6D" w:rsidP="00970D6D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p.≤¡˛"/>
                                    </w:rPr>
                                  </w:pPr>
                                  <w:r w:rsidRPr="00970D6D">
                                    <w:rPr>
                                      <w:rFonts w:cs="p.≤¡˛"/>
                                    </w:rPr>
                                    <w:t>present basic information on familiar topics using language I have practiced using phrases and simple sentences understand familiar words, phrases, and sentences within short and simple texts related to everyday life</w:t>
                                  </w:r>
                                </w:p>
                                <w:p w14:paraId="7A27B903" w14:textId="0F0FC251" w:rsidR="00970D6D" w:rsidRPr="00970D6D" w:rsidRDefault="00970D6D" w:rsidP="00970D6D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p.≤¡˛"/>
                                    </w:rPr>
                                  </w:pPr>
                                  <w:r w:rsidRPr="00970D6D">
                                    <w:rPr>
                                      <w:rFonts w:cs="p.≤¡˛"/>
                                    </w:rPr>
                                    <w:t>usually understand the main idea of what I have read</w:t>
                                  </w:r>
                                </w:p>
                                <w:p w14:paraId="1BC11977" w14:textId="7FDF2B5F" w:rsidR="00970D6D" w:rsidRPr="00970D6D" w:rsidRDefault="00970D6D" w:rsidP="00970D6D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cs="p.≤¡˛"/>
                                    </w:rPr>
                                  </w:pPr>
                                  <w:r w:rsidRPr="00970D6D">
                                    <w:rPr>
                                      <w:rFonts w:cs="p.≤¡˛"/>
                                    </w:rPr>
                                    <w:t>identify cultural products &amp; practices to help me understand perspectives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56827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BB0415D" wp14:editId="163F23BD">
                            <wp:simplePos x="0" y="0"/>
                            <wp:positionH relativeFrom="column">
                              <wp:posOffset>30078</wp:posOffset>
                            </wp:positionH>
                            <wp:positionV relativeFrom="paragraph">
                              <wp:posOffset>0</wp:posOffset>
                            </wp:positionV>
                            <wp:extent cx="3560913" cy="2726790"/>
                            <wp:effectExtent l="0" t="0" r="8255" b="16510"/>
                            <wp:wrapNone/>
                            <wp:docPr id="5" name="Text Box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560913" cy="27267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5F00E29E" w14:textId="569AC34D" w:rsidR="00901C9D" w:rsidRPr="00901C9D" w:rsidRDefault="00901C9D" w:rsidP="00901C9D">
                                        <w:pPr>
                                          <w:pStyle w:val="Title"/>
                                          <w:rPr>
                                            <w:b/>
                                            <w:bCs/>
                                            <w:sz w:val="52"/>
                                            <w:szCs w:val="52"/>
                                          </w:rPr>
                                        </w:pPr>
                                        <w:r w:rsidRPr="00901C9D">
                                          <w:rPr>
                                            <w:b/>
                                            <w:bCs/>
                                            <w:sz w:val="52"/>
                                            <w:szCs w:val="52"/>
                                          </w:rPr>
                                          <w:t>World-Readiness Course Objectives</w:t>
                                        </w:r>
                                      </w:p>
                                      <w:p w14:paraId="14612ADD" w14:textId="77777777" w:rsidR="00901C9D" w:rsidRPr="00901C9D" w:rsidRDefault="00901C9D" w:rsidP="00901C9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Theme="majorHAnsi" w:hAnsiTheme="majorHAnsi" w:cs="p.≤¡˛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901C9D">
                                          <w:rPr>
                                            <w:rFonts w:asciiTheme="majorHAnsi" w:hAnsiTheme="majorHAnsi" w:cs="p.≤¡˛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>COMMUNICATE</w:t>
                                        </w:r>
                                      </w:p>
                                      <w:p w14:paraId="675D9ABC" w14:textId="77777777" w:rsidR="00901C9D" w:rsidRPr="00901C9D" w:rsidRDefault="00901C9D" w:rsidP="00901C9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Theme="majorHAnsi" w:hAnsiTheme="majorHAnsi" w:cs="p.≤¡˛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901C9D">
                                          <w:rPr>
                                            <w:rFonts w:asciiTheme="majorHAnsi" w:hAnsiTheme="majorHAnsi" w:cs="p.≤¡˛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>LEARN ABOUT &amp; UNDERSTAND DIVERSE CULTURES</w:t>
                                        </w:r>
                                      </w:p>
                                      <w:p w14:paraId="16873D62" w14:textId="77777777" w:rsidR="00901C9D" w:rsidRPr="00901C9D" w:rsidRDefault="00901C9D" w:rsidP="00901C9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Theme="majorHAnsi" w:hAnsiTheme="majorHAnsi" w:cs="p.≤¡˛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901C9D">
                                          <w:rPr>
                                            <w:rFonts w:asciiTheme="majorHAnsi" w:hAnsiTheme="majorHAnsi" w:cs="p.≤¡˛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>CONNECT WITH OTHER DISCIPLINES. GET CAREER-READY.</w:t>
                                        </w:r>
                                      </w:p>
                                      <w:p w14:paraId="11470379" w14:textId="33E94504" w:rsidR="00901C9D" w:rsidRPr="00901C9D" w:rsidRDefault="00901C9D" w:rsidP="00901C9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Theme="majorHAnsi" w:hAnsiTheme="majorHAnsi" w:cs="p.≤¡˛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901C9D">
                                          <w:rPr>
                                            <w:rFonts w:asciiTheme="majorHAnsi" w:hAnsiTheme="majorHAnsi" w:cs="p.≤¡˛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>COMPARE &amp; REFLECT LANGUAGES &amp; CULTURES</w:t>
                                        </w:r>
                                      </w:p>
                                      <w:p w14:paraId="0A43514B" w14:textId="7F8D9DE1" w:rsidR="00901C9D" w:rsidRPr="00901C9D" w:rsidRDefault="00901C9D" w:rsidP="00901C9D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"/>
                                          </w:numPr>
                                          <w:autoSpaceDE w:val="0"/>
                                          <w:autoSpaceDN w:val="0"/>
                                          <w:adjustRightInd w:val="0"/>
                                          <w:spacing w:after="0" w:line="240" w:lineRule="auto"/>
                                          <w:rPr>
                                            <w:rFonts w:asciiTheme="majorHAnsi" w:hAnsiTheme="majorHAnsi" w:cs="p.≤¡˛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901C9D">
                                          <w:rPr>
                                            <w:rFonts w:asciiTheme="majorHAnsi" w:hAnsiTheme="majorHAnsi" w:cs="p.≤¡˛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 xml:space="preserve">COLLABORATE &amp; INTERACT WITH </w:t>
                                        </w:r>
                                        <w:r w:rsidRPr="00901C9D">
                                          <w:rPr>
                                            <w:rFonts w:cs="p.≤¡˛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>MULTI-LINGUAL COMMUNITIES.</w:t>
                                        </w:r>
                                        <w:r w:rsidR="00D56827">
                                          <w:rPr>
                                            <w:rFonts w:cs="p.≤¡˛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  <w:p w14:paraId="6B811B60" w14:textId="77777777" w:rsidR="00901C9D" w:rsidRDefault="00901C9D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BB0415D" id="Text Box 5" o:spid="_x0000_s1027" type="#_x0000_t202" style="position:absolute;margin-left:2.35pt;margin-top:0;width:280.4pt;height:21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" fillcolor="#0070c0" strokeweight=".5pt">
                            <v:textbox>
                              <w:txbxContent>
                                <w:p w14:paraId="5F00E29E" w14:textId="569AC34D" w:rsidR="00901C9D" w:rsidRPr="00901C9D" w:rsidRDefault="00901C9D" w:rsidP="00901C9D">
                                  <w:pPr>
                                    <w:pStyle w:val="Title"/>
                                    <w:rPr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</w:pPr>
                                  <w:r w:rsidRPr="00901C9D">
                                    <w:rPr>
                                      <w:b/>
                                      <w:bCs/>
                                      <w:sz w:val="52"/>
                                      <w:szCs w:val="52"/>
                                    </w:rPr>
                                    <w:t>World-Readiness Course Objectives</w:t>
                                  </w:r>
                                </w:p>
                                <w:p w14:paraId="14612ADD" w14:textId="77777777" w:rsidR="00901C9D" w:rsidRPr="00901C9D" w:rsidRDefault="00901C9D" w:rsidP="00901C9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Theme="majorHAnsi" w:hAnsiTheme="majorHAnsi" w:cs="p.≤¡˛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901C9D">
                                    <w:rPr>
                                      <w:rFonts w:asciiTheme="majorHAnsi" w:hAnsiTheme="majorHAnsi" w:cs="p.≤¡˛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COMMUNICATE</w:t>
                                  </w:r>
                                </w:p>
                                <w:p w14:paraId="675D9ABC" w14:textId="77777777" w:rsidR="00901C9D" w:rsidRPr="00901C9D" w:rsidRDefault="00901C9D" w:rsidP="00901C9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Theme="majorHAnsi" w:hAnsiTheme="majorHAnsi" w:cs="p.≤¡˛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901C9D">
                                    <w:rPr>
                                      <w:rFonts w:asciiTheme="majorHAnsi" w:hAnsiTheme="majorHAnsi" w:cs="p.≤¡˛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LEARN ABOUT &amp; UNDERSTAND DIVERSE CULTURES</w:t>
                                  </w:r>
                                </w:p>
                                <w:p w14:paraId="16873D62" w14:textId="77777777" w:rsidR="00901C9D" w:rsidRPr="00901C9D" w:rsidRDefault="00901C9D" w:rsidP="00901C9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Theme="majorHAnsi" w:hAnsiTheme="majorHAnsi" w:cs="p.≤¡˛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901C9D">
                                    <w:rPr>
                                      <w:rFonts w:asciiTheme="majorHAnsi" w:hAnsiTheme="majorHAnsi" w:cs="p.≤¡˛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CONNECT WITH OTHER DISCIPLINES. GET CAREER-READY.</w:t>
                                  </w:r>
                                </w:p>
                                <w:p w14:paraId="11470379" w14:textId="33E94504" w:rsidR="00901C9D" w:rsidRPr="00901C9D" w:rsidRDefault="00901C9D" w:rsidP="00901C9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Theme="majorHAnsi" w:hAnsiTheme="majorHAnsi" w:cs="p.≤¡˛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901C9D">
                                    <w:rPr>
                                      <w:rFonts w:asciiTheme="majorHAnsi" w:hAnsiTheme="majorHAnsi" w:cs="p.≤¡˛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COMPARE &amp; REFLECT LANGUAGES &amp; CULTURES</w:t>
                                  </w:r>
                                </w:p>
                                <w:p w14:paraId="0A43514B" w14:textId="7F8D9DE1" w:rsidR="00901C9D" w:rsidRPr="00901C9D" w:rsidRDefault="00901C9D" w:rsidP="00901C9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Theme="majorHAnsi" w:hAnsiTheme="majorHAnsi" w:cs="p.≤¡˛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901C9D">
                                    <w:rPr>
                                      <w:rFonts w:asciiTheme="majorHAnsi" w:hAnsiTheme="majorHAnsi" w:cs="p.≤¡˛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COLLABORATE &amp; INTERACT WITH </w:t>
                                  </w:r>
                                  <w:r w:rsidRPr="00901C9D">
                                    <w:rPr>
                                      <w:rFonts w:cs="p.≤¡˛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MULTI-LINGUAL COMMUNITIES.</w:t>
                                  </w:r>
                                  <w:r w:rsidR="00D56827">
                                    <w:rPr>
                                      <w:rFonts w:cs="p.≤¡˛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6B811B60" w14:textId="77777777" w:rsidR="00901C9D" w:rsidRDefault="00901C9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56827" w:rsidRPr="00D56827">
                    <w:rPr>
                      <w:rFonts w:cs="p.≤¡˛"/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645E54D2" wp14:editId="15F7EE71">
                        <wp:extent cx="1188386" cy="621062"/>
                        <wp:effectExtent l="0" t="0" r="5715" b="127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0" y="0"/>
                                  <a:ext cx="1213111" cy="633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17123" w14:paraId="079DC6C1" w14:textId="77777777" w:rsidTr="003D09B7">
              <w:trPr>
                <w:trHeight w:hRule="exact" w:val="4428"/>
              </w:trPr>
              <w:tc>
                <w:tcPr>
                  <w:tcW w:w="2500" w:type="pct"/>
                </w:tcPr>
                <w:p w14:paraId="4136CD30" w14:textId="25ECB6FF" w:rsidR="00517123" w:rsidRDefault="00855BBB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02276276" wp14:editId="600640E0">
                            <wp:simplePos x="0" y="0"/>
                            <wp:positionH relativeFrom="column">
                              <wp:posOffset>3191711</wp:posOffset>
                            </wp:positionH>
                            <wp:positionV relativeFrom="paragraph">
                              <wp:posOffset>-204370</wp:posOffset>
                            </wp:positionV>
                            <wp:extent cx="625642" cy="393700"/>
                            <wp:effectExtent l="0" t="63500" r="0" b="63500"/>
                            <wp:wrapNone/>
                            <wp:docPr id="13" name="Elbow Connector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625642" cy="393700"/>
                                    </a:xfrm>
                                    <a:prstGeom prst="bentConnector3">
                                      <a:avLst>
                                        <a:gd name="adj1" fmla="val 51431"/>
                                      </a:avLst>
                                    </a:prstGeom>
                                    <a:ln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169B0B2" id="_x0000_t34" coordsize="21600,21600" o:spt="34" o:oned="t" adj="10800" path="m,l@0,0@0,21600,21600,21600e" filled="f">
                            <v:stroke joinstyle="miter"/>
                            <v:formulas>
                              <v:f eqn="val #0"/>
                            </v:formulas>
                            <v:path arrowok="t" fillok="f" o:connecttype="none"/>
                            <v:handles>
                              <v:h position="#0,center"/>
                            </v:handles>
                            <o:lock v:ext="edit" shapetype="t"/>
                          </v:shapetype>
                          <v:shape id="Elbow Connector 13" o:spid="_x0000_s1026" type="#_x0000_t34" style="position:absolute;margin-left:251.3pt;margin-top:-16.1pt;width:49.25pt;height:3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" adj="11109" strokecolor="#e84c22 [3204]" strokeweight="2pt">
                            <v:stroke startarrow="block" endarrow="block"/>
                          </v:shape>
                        </w:pict>
                      </mc:Fallback>
                    </mc:AlternateContent>
                  </w:r>
                  <w:r w:rsidR="008E0ECA">
                    <w:rPr>
                      <w:b/>
                      <w:bCs/>
                      <w:noProof/>
                      <w:color w:val="000000" w:themeColor="text1"/>
                      <w:sz w:val="28"/>
                      <w:szCs w:val="28"/>
                    </w:rPr>
                    <mc:AlternateContent>
                      <mc:Choice Requires="wpg">
                        <w:drawing>
                          <wp:inline distT="0" distB="0" distL="0" distR="0" wp14:anchorId="71F777B6" wp14:editId="132261C1">
                            <wp:extent cx="3280611" cy="2334127"/>
                            <wp:effectExtent l="0" t="0" r="0" b="3175"/>
                            <wp:docPr id="12" name="Group 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280611" cy="2334127"/>
                                      <a:chOff x="0" y="0"/>
                                      <a:chExt cx="3391401" cy="224528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" name="Picture 10" descr="carte de la francophonie | jplille | Flickr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837473B0-CC2E-450A-ABE3-18F120FF3D39}">
                                            <a1611:picAttrSrcUrl xmlns:a1611="http://schemas.microsoft.com/office/drawing/2016/11/main" r:i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01" y="0"/>
                                        <a:ext cx="3390900" cy="19951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1" name="Text Box 11"/>
                                    <wps:cNvSpPr txBox="1"/>
                                    <wps:spPr>
                                      <a:xfrm>
                                        <a:off x="0" y="1994540"/>
                                        <a:ext cx="3391193" cy="25074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prstClr val="whit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EAA8B3C" w14:textId="60E3B6A8" w:rsidR="008E0ECA" w:rsidRPr="004B133D" w:rsidRDefault="00000000" w:rsidP="008E0ECA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7" w:history="1">
                                            <w:r w:rsidR="008E0ECA" w:rsidRPr="004B133D">
                                              <w:rPr>
                                                <w:rStyle w:val="Hyperlink"/>
                                                <w:sz w:val="18"/>
                                                <w:szCs w:val="18"/>
                                              </w:rPr>
                                              <w:t>This Photo</w:t>
                                            </w:r>
                                          </w:hyperlink>
                                          <w:r w:rsidR="008E0ECA" w:rsidRPr="004B133D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by Unknown Author is licensed under </w:t>
                                          </w:r>
                                          <w:hyperlink r:id="rId18" w:history="1">
                                            <w:r w:rsidR="008E0ECA" w:rsidRPr="004B133D">
                                              <w:rPr>
                                                <w:rStyle w:val="Hyperlink"/>
                                                <w:sz w:val="18"/>
                                                <w:szCs w:val="18"/>
                                              </w:rPr>
                                              <w:t>CC BY-SA</w:t>
                                            </w:r>
                                          </w:hyperlink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1F777B6" id="Group 12" o:spid="_x0000_s1028" style="width:258.3pt;height:183.8pt;mso-position-horizontal-relative:char;mso-position-vertical-relative:line" coordsize="33914,22452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&#13;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10" o:spid="_x0000_s1029" type="#_x0000_t75" alt="carte de la francophonie | jplille | Flickr" style="position:absolute;left:5;width:33909;height:199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">
                              <v:imagedata r:id="rId19" o:title="carte de la francophonie | jplille | Flickr"/>
                            </v:shape>
                            <v:shape id="Text Box 11" o:spid="_x0000_s1030" type="#_x0000_t202" style="position:absolute;top:19945;width:33911;height:25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" stroked="f">
                              <v:textbox>
                                <w:txbxContent>
                                  <w:p w14:paraId="2EAA8B3C" w14:textId="60E3B6A8" w:rsidR="008E0ECA" w:rsidRPr="004B133D" w:rsidRDefault="001C50CB" w:rsidP="008E0EC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0" w:history="1">
                                      <w:r w:rsidR="008E0ECA" w:rsidRPr="004B133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8E0ECA" w:rsidRPr="004B133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1" w:history="1">
                                      <w:r w:rsidR="008E0ECA" w:rsidRPr="004B133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500" w:type="pct"/>
                </w:tcPr>
                <w:p w14:paraId="6E6A85D9" w14:textId="1B063806" w:rsidR="00517123" w:rsidRDefault="00517123"/>
              </w:tc>
            </w:tr>
          </w:tbl>
          <w:p w14:paraId="4ADE8366" w14:textId="05227C90" w:rsidR="00517123" w:rsidRDefault="00517123"/>
        </w:tc>
      </w:tr>
    </w:tbl>
    <w:p w14:paraId="18B31EA7" w14:textId="0E1BA30D" w:rsidR="00EE3294" w:rsidRDefault="00F97FD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055D81" wp14:editId="74BF1682">
                <wp:simplePos x="0" y="0"/>
                <wp:positionH relativeFrom="column">
                  <wp:posOffset>3721768</wp:posOffset>
                </wp:positionH>
                <wp:positionV relativeFrom="paragraph">
                  <wp:posOffset>1033279</wp:posOffset>
                </wp:positionV>
                <wp:extent cx="3088106" cy="2686685"/>
                <wp:effectExtent l="0" t="0" r="10795" b="1841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106" cy="2686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EF7A1" w14:textId="311F54AC" w:rsidR="00E92F60" w:rsidRPr="00E92F60" w:rsidRDefault="00E92F60" w:rsidP="00E92F60">
                            <w:pPr>
                              <w:shd w:val="clear" w:color="auto" w:fill="0070C0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92F60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Class Learning Expectations</w:t>
                            </w:r>
                          </w:p>
                          <w:p w14:paraId="0E60B333" w14:textId="554AD34F" w:rsidR="00E92F60" w:rsidRDefault="00E92F60" w:rsidP="00E92F6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</w:pPr>
                            <w:r w:rsidRPr="00E92F60"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>We are RESPECTFUL (of oneself, peers,</w:t>
                            </w:r>
                            <w:r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2F60"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>teacher, and surroundings)</w:t>
                            </w:r>
                            <w:r w:rsidR="00F97FD7"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F230AD4" w14:textId="7E635DA0" w:rsidR="00F97FD7" w:rsidRDefault="00E92F60" w:rsidP="00E92F6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</w:pPr>
                            <w:r w:rsidRPr="00E92F60"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>We are RESPONSIBLE (on time, organized,</w:t>
                            </w:r>
                            <w:r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2F60"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>questioning)</w:t>
                            </w:r>
                            <w:r w:rsidR="00F97FD7"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69CC1FA" w14:textId="3EA9475A" w:rsidR="00E92F60" w:rsidRDefault="00E92F60" w:rsidP="00E92F6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</w:pPr>
                            <w:r w:rsidRPr="00E92F60"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>We are READY (prepared, focused)</w:t>
                            </w:r>
                            <w:r w:rsidR="00F97FD7"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4D7D354" w14:textId="450BB1A5" w:rsidR="00E92F60" w:rsidRDefault="00E92F60" w:rsidP="00E92F6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</w:pPr>
                            <w:r w:rsidRPr="00E92F60"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>Keep cell phones AWAY during class</w:t>
                            </w:r>
                            <w:r w:rsidR="00F97FD7"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DEF35A0" w14:textId="6CAADDC8" w:rsidR="00E92F60" w:rsidRPr="00E92F60" w:rsidRDefault="00E92F60" w:rsidP="00E92F6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</w:pPr>
                            <w:r w:rsidRPr="00E92F60"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>If / when you are absent, check SCHOOLOGY –</w:t>
                            </w:r>
                            <w:r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2F60"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>this is where your work will be</w:t>
                            </w:r>
                            <w:r w:rsidR="00F97FD7">
                              <w:rPr>
                                <w:rFonts w:ascii="p.≤¡˛" w:hAnsi="p.≤¡˛" w:cs="p.≤¡˛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55D81" id="Text Box 39" o:spid="_x0000_s1031" type="#_x0000_t202" style="position:absolute;margin-left:293.05pt;margin-top:81.35pt;width:243.15pt;height:211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" fillcolor="white [3201]" strokeweight=".5pt">
                <v:textbox>
                  <w:txbxContent>
                    <w:p w14:paraId="73DEF7A1" w14:textId="311F54AC" w:rsidR="00E92F60" w:rsidRPr="00E92F60" w:rsidRDefault="00E92F60" w:rsidP="00E92F60">
                      <w:pPr>
                        <w:shd w:val="clear" w:color="auto" w:fill="0070C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E92F60">
                        <w:rPr>
                          <w:color w:val="FFFFFF" w:themeColor="background1"/>
                          <w:sz w:val="32"/>
                          <w:szCs w:val="32"/>
                        </w:rPr>
                        <w:t>Class Learning Expectations</w:t>
                      </w:r>
                    </w:p>
                    <w:p w14:paraId="0E60B333" w14:textId="554AD34F" w:rsidR="00E92F60" w:rsidRDefault="00E92F60" w:rsidP="00E92F6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.≤¡˛" w:hAnsi="p.≤¡˛" w:cs="p.≤¡˛"/>
                          <w:sz w:val="24"/>
                          <w:szCs w:val="24"/>
                        </w:rPr>
                      </w:pPr>
                      <w:r w:rsidRPr="00E92F60"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>We are RESPECTFUL (of oneself, peers,</w:t>
                      </w:r>
                      <w:r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 xml:space="preserve"> </w:t>
                      </w:r>
                      <w:r w:rsidRPr="00E92F60"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>teacher, and surroundings)</w:t>
                      </w:r>
                      <w:r w:rsidR="00F97FD7"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>.</w:t>
                      </w:r>
                    </w:p>
                    <w:p w14:paraId="7F230AD4" w14:textId="7E635DA0" w:rsidR="00F97FD7" w:rsidRDefault="00E92F60" w:rsidP="00E92F6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.≤¡˛" w:hAnsi="p.≤¡˛" w:cs="p.≤¡˛"/>
                          <w:sz w:val="24"/>
                          <w:szCs w:val="24"/>
                        </w:rPr>
                      </w:pPr>
                      <w:r w:rsidRPr="00E92F60"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>We are RESPONSIBLE (on time, organized,</w:t>
                      </w:r>
                      <w:r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 xml:space="preserve"> </w:t>
                      </w:r>
                      <w:r w:rsidRPr="00E92F60"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>questioning)</w:t>
                      </w:r>
                      <w:r w:rsidR="00F97FD7"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69CC1FA" w14:textId="3EA9475A" w:rsidR="00E92F60" w:rsidRDefault="00E92F60" w:rsidP="00E92F6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.≤¡˛" w:hAnsi="p.≤¡˛" w:cs="p.≤¡˛"/>
                          <w:sz w:val="24"/>
                          <w:szCs w:val="24"/>
                        </w:rPr>
                      </w:pPr>
                      <w:r w:rsidRPr="00E92F60"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>We are READY (prepared, focused)</w:t>
                      </w:r>
                      <w:r w:rsidR="00F97FD7"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4D7D354" w14:textId="450BB1A5" w:rsidR="00E92F60" w:rsidRDefault="00E92F60" w:rsidP="00E92F6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.≤¡˛" w:hAnsi="p.≤¡˛" w:cs="p.≤¡˛"/>
                          <w:sz w:val="24"/>
                          <w:szCs w:val="24"/>
                        </w:rPr>
                      </w:pPr>
                      <w:r w:rsidRPr="00E92F60"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>Keep cell phones AWAY during class</w:t>
                      </w:r>
                      <w:r w:rsidR="00F97FD7"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>.</w:t>
                      </w:r>
                    </w:p>
                    <w:p w14:paraId="5DEF35A0" w14:textId="6CAADDC8" w:rsidR="00E92F60" w:rsidRPr="00E92F60" w:rsidRDefault="00E92F60" w:rsidP="00E92F6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p.≤¡˛" w:hAnsi="p.≤¡˛" w:cs="p.≤¡˛"/>
                          <w:sz w:val="24"/>
                          <w:szCs w:val="24"/>
                        </w:rPr>
                      </w:pPr>
                      <w:r w:rsidRPr="00E92F60"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>If / when you are absent, check SCHOOLOGY –</w:t>
                      </w:r>
                      <w:r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 xml:space="preserve"> </w:t>
                      </w:r>
                      <w:r w:rsidRPr="00E92F60"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>this is where your work will be</w:t>
                      </w:r>
                      <w:r w:rsidR="00F97FD7">
                        <w:rPr>
                          <w:rFonts w:ascii="p.≤¡˛" w:hAnsi="p.≤¡˛" w:cs="p.≤¡˛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E3294" w:rsidRPr="00EE3294">
        <w:rPr>
          <w:rFonts w:asciiTheme="majorHAnsi" w:eastAsiaTheme="majorEastAsia" w:hAnsiTheme="majorHAnsi" w:cstheme="majorBidi"/>
          <w:noProof/>
          <w:color w:val="B43412" w:themeColor="accent1" w:themeShade="BF"/>
          <w:sz w:val="24"/>
          <w:szCs w:val="26"/>
        </w:rPr>
        <w:drawing>
          <wp:anchor distT="0" distB="0" distL="114300" distR="114300" simplePos="0" relativeHeight="251673600" behindDoc="0" locked="0" layoutInCell="1" allowOverlap="1" wp14:anchorId="167EADDB" wp14:editId="3FE1C3B8">
            <wp:simplePos x="0" y="0"/>
            <wp:positionH relativeFrom="column">
              <wp:posOffset>2141488</wp:posOffset>
            </wp:positionH>
            <wp:positionV relativeFrom="paragraph">
              <wp:posOffset>2703830</wp:posOffset>
            </wp:positionV>
            <wp:extent cx="1515244" cy="812285"/>
            <wp:effectExtent l="0" t="0" r="0" b="63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44" cy="8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9B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70C6DF" wp14:editId="4F68D0F2">
                <wp:simplePos x="0" y="0"/>
                <wp:positionH relativeFrom="column">
                  <wp:posOffset>56108</wp:posOffset>
                </wp:positionH>
                <wp:positionV relativeFrom="paragraph">
                  <wp:posOffset>254635</wp:posOffset>
                </wp:positionV>
                <wp:extent cx="3342880" cy="1965157"/>
                <wp:effectExtent l="0" t="0" r="10160" b="165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880" cy="196515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B85747" w14:textId="3522F5A1" w:rsidR="003D09B7" w:rsidRPr="00B25BD4" w:rsidRDefault="00BB35F2" w:rsidP="003D09B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25BD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CLASS MATERIALS</w:t>
                            </w:r>
                          </w:p>
                          <w:p w14:paraId="1935FBA1" w14:textId="4E5AA360" w:rsidR="00BB35F2" w:rsidRPr="00B25BD4" w:rsidRDefault="00BB35F2" w:rsidP="00BB35F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25BD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TEXTBOOK: </w:t>
                            </w:r>
                            <w:proofErr w:type="spellStart"/>
                            <w:r w:rsidRPr="00B25BD4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T’es</w:t>
                            </w:r>
                            <w:proofErr w:type="spellEnd"/>
                            <w:r w:rsidRPr="00B25BD4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B25BD4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branché</w:t>
                            </w:r>
                            <w:proofErr w:type="spellEnd"/>
                            <w:r w:rsidRPr="00B25BD4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 1 </w:t>
                            </w:r>
                            <w:r w:rsidRPr="00B25BD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(electronic copy on Clever</w:t>
                            </w:r>
                          </w:p>
                          <w:p w14:paraId="063A7F2F" w14:textId="4C800C04" w:rsidR="00BB35F2" w:rsidRPr="00B25BD4" w:rsidRDefault="00BB35F2" w:rsidP="00BB35F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25BD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I-pad – fully charged (bring charger to class)</w:t>
                            </w:r>
                          </w:p>
                          <w:p w14:paraId="6759CE04" w14:textId="15169B51" w:rsidR="00BB35F2" w:rsidRPr="00B25BD4" w:rsidRDefault="00BB35F2" w:rsidP="00BB35F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25BD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Notebook with pockets for handouts OR three-ring binder, lined paper/pockets. FRENCH ONLY</w:t>
                            </w:r>
                          </w:p>
                          <w:p w14:paraId="6021CE2F" w14:textId="77777777" w:rsidR="00BB35F2" w:rsidRPr="00B25BD4" w:rsidRDefault="00BB35F2" w:rsidP="00BB35F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25BD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Earbuds or headphones</w:t>
                            </w:r>
                          </w:p>
                          <w:p w14:paraId="1F514167" w14:textId="7EC09926" w:rsidR="00BB35F2" w:rsidRDefault="00BB35F2" w:rsidP="00BB35F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25BD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Pencils, pens </w:t>
                            </w:r>
                          </w:p>
                          <w:p w14:paraId="3DC0528C" w14:textId="46F34EE9" w:rsidR="00B25BD4" w:rsidRPr="00B25BD4" w:rsidRDefault="00B25BD4" w:rsidP="00BB35F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Keep cell phones away during class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70C6DF" id="Text Box 24" o:spid="_x0000_s1032" type="#_x0000_t202" style="position:absolute;margin-left:4.4pt;margin-top:20.05pt;width:263.2pt;height:154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" filled="f" strokeweight=".5pt">
                <v:textbox>
                  <w:txbxContent>
                    <w:p w14:paraId="35B85747" w14:textId="3522F5A1" w:rsidR="003D09B7" w:rsidRPr="00B25BD4" w:rsidRDefault="00BB35F2" w:rsidP="003D09B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25BD4">
                        <w:rPr>
                          <w:b/>
                          <w:bCs/>
                          <w:color w:val="FFFFFF" w:themeColor="background1"/>
                        </w:rPr>
                        <w:t>CLASS MATERIALS</w:t>
                      </w:r>
                    </w:p>
                    <w:p w14:paraId="1935FBA1" w14:textId="4E5AA360" w:rsidR="00BB35F2" w:rsidRPr="00B25BD4" w:rsidRDefault="00BB35F2" w:rsidP="00BB35F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25BD4">
                        <w:rPr>
                          <w:b/>
                          <w:bCs/>
                          <w:color w:val="FFFFFF" w:themeColor="background1"/>
                        </w:rPr>
                        <w:t xml:space="preserve">TEXTBOOK: </w:t>
                      </w:r>
                      <w:proofErr w:type="spellStart"/>
                      <w:r w:rsidRPr="00B25BD4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>T’es</w:t>
                      </w:r>
                      <w:proofErr w:type="spellEnd"/>
                      <w:r w:rsidRPr="00B25BD4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B25BD4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>branché</w:t>
                      </w:r>
                      <w:proofErr w:type="spellEnd"/>
                      <w:r w:rsidRPr="00B25BD4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 xml:space="preserve"> 1 </w:t>
                      </w:r>
                      <w:r w:rsidRPr="00B25BD4">
                        <w:rPr>
                          <w:b/>
                          <w:bCs/>
                          <w:color w:val="FFFFFF" w:themeColor="background1"/>
                        </w:rPr>
                        <w:t>(electronic copy on Clever</w:t>
                      </w:r>
                    </w:p>
                    <w:p w14:paraId="063A7F2F" w14:textId="4C800C04" w:rsidR="00BB35F2" w:rsidRPr="00B25BD4" w:rsidRDefault="00BB35F2" w:rsidP="00BB35F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25BD4">
                        <w:rPr>
                          <w:b/>
                          <w:bCs/>
                          <w:color w:val="FFFFFF" w:themeColor="background1"/>
                        </w:rPr>
                        <w:t>I-pad – fully charged (bring charger to class)</w:t>
                      </w:r>
                    </w:p>
                    <w:p w14:paraId="6759CE04" w14:textId="15169B51" w:rsidR="00BB35F2" w:rsidRPr="00B25BD4" w:rsidRDefault="00BB35F2" w:rsidP="00BB35F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25BD4">
                        <w:rPr>
                          <w:b/>
                          <w:bCs/>
                          <w:color w:val="FFFFFF" w:themeColor="background1"/>
                        </w:rPr>
                        <w:t>Notebook with pockets for handouts OR three-ring binder, lined paper/pockets. FRENCH ONLY</w:t>
                      </w:r>
                    </w:p>
                    <w:p w14:paraId="6021CE2F" w14:textId="77777777" w:rsidR="00BB35F2" w:rsidRPr="00B25BD4" w:rsidRDefault="00BB35F2" w:rsidP="00BB35F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25BD4">
                        <w:rPr>
                          <w:b/>
                          <w:bCs/>
                          <w:color w:val="FFFFFF" w:themeColor="background1"/>
                        </w:rPr>
                        <w:t>Earbuds or headphones</w:t>
                      </w:r>
                    </w:p>
                    <w:p w14:paraId="1F514167" w14:textId="7EC09926" w:rsidR="00BB35F2" w:rsidRDefault="00BB35F2" w:rsidP="00BB35F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25BD4">
                        <w:rPr>
                          <w:b/>
                          <w:bCs/>
                          <w:color w:val="FFFFFF" w:themeColor="background1"/>
                        </w:rPr>
                        <w:t xml:space="preserve">Pencils, pens </w:t>
                      </w:r>
                    </w:p>
                    <w:p w14:paraId="3DC0528C" w14:textId="46F34EE9" w:rsidR="00B25BD4" w:rsidRPr="00B25BD4" w:rsidRDefault="00B25BD4" w:rsidP="00BB35F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Keep cell phones away during class</w:t>
                      </w:r>
                    </w:p>
                  </w:txbxContent>
                </v:textbox>
              </v:shape>
            </w:pict>
          </mc:Fallback>
        </mc:AlternateContent>
      </w:r>
      <w:r w:rsidR="00EE3294">
        <w:rPr>
          <w:noProof/>
        </w:rPr>
        <w:drawing>
          <wp:inline distT="0" distB="0" distL="0" distR="0" wp14:anchorId="43D259BA" wp14:editId="03DB49AD">
            <wp:extent cx="3503696" cy="2550239"/>
            <wp:effectExtent l="0" t="0" r="1905" b="2540"/>
            <wp:docPr id="19" name="Picture 19" descr="blackboard chalk by raindart on Devian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blackboard chalk by raindart on DeviantArt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696" cy="255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60F">
        <w:t xml:space="preserve">    </w:t>
      </w:r>
    </w:p>
    <w:p w14:paraId="14AD3A24" w14:textId="172E5572" w:rsidR="00A638A7" w:rsidRPr="00A638A7" w:rsidRDefault="00D7360F" w:rsidP="00A638A7">
      <w:pPr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t xml:space="preserve">                             </w:t>
      </w:r>
      <w:r w:rsidR="00A638A7" w:rsidRPr="00A638A7">
        <w:rPr>
          <w:rFonts w:ascii="Times New Roman" w:eastAsia="Times New Roman" w:hAnsi="Times New Roman" w:cs="Times New Roman"/>
          <w:color w:val="auto"/>
          <w:sz w:val="24"/>
          <w:szCs w:val="24"/>
        </w:rPr>
        <w:fldChar w:fldCharType="begin"/>
      </w:r>
      <w:r w:rsidR="00A638A7" w:rsidRPr="00A638A7">
        <w:rPr>
          <w:rFonts w:ascii="Times New Roman" w:eastAsia="Times New Roman" w:hAnsi="Times New Roman" w:cs="Times New Roman"/>
          <w:color w:val="auto"/>
          <w:sz w:val="24"/>
          <w:szCs w:val="24"/>
        </w:rPr>
        <w:instrText xml:space="preserve"> INCLUDEPICTURE "https://m.media-amazon.com/images/W/WEBP_402378-T1/images/I/61WXUDrJb5L._AC_UY218_.jpg" \* MERGEFORMATINET </w:instrText>
      </w:r>
      <w:r w:rsidR="00A638A7" w:rsidRPr="00A638A7">
        <w:rPr>
          <w:rFonts w:ascii="Times New Roman" w:eastAsia="Times New Roman" w:hAnsi="Times New Roman" w:cs="Times New Roman"/>
          <w:color w:val="auto"/>
          <w:sz w:val="24"/>
          <w:szCs w:val="24"/>
        </w:rPr>
        <w:fldChar w:fldCharType="separate"/>
      </w:r>
      <w:r w:rsidR="00A638A7" w:rsidRPr="00A638A7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6818A635" wp14:editId="52BAED5C">
            <wp:extent cx="1065679" cy="753444"/>
            <wp:effectExtent l="0" t="0" r="1270" b="0"/>
            <wp:docPr id="6" name="Picture 6" descr="Sponsored Ad - &quot;No Cell Phone Use in This Classroom&quot; Sign by SmartSign | 7&quot; x 10&quot; Pla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nsored Ad - &quot;No Cell Phone Use in This Classroom&quot; Sign by SmartSign | 7&quot; x 10&quot; Plasti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153" cy="77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8A7" w:rsidRPr="00A638A7">
        <w:rPr>
          <w:rFonts w:ascii="Times New Roman" w:eastAsia="Times New Roman" w:hAnsi="Times New Roman" w:cs="Times New Roman"/>
          <w:color w:val="auto"/>
          <w:sz w:val="24"/>
          <w:szCs w:val="24"/>
        </w:rPr>
        <w:fldChar w:fldCharType="end"/>
      </w:r>
    </w:p>
    <w:p w14:paraId="4F067722" w14:textId="6A573F60" w:rsidR="00517123" w:rsidRPr="00B25BD4" w:rsidRDefault="00B25BD4" w:rsidP="002A049C">
      <w:pPr>
        <w:pStyle w:val="Heading1"/>
        <w:pBdr>
          <w:bottom w:val="single" w:sz="4" w:space="7" w:color="E84C22" w:themeColor="accent1"/>
        </w:pBdr>
        <w:rPr>
          <w:sz w:val="56"/>
          <w:szCs w:val="56"/>
        </w:rPr>
      </w:pPr>
      <w:r w:rsidRPr="00B25BD4">
        <w:rPr>
          <w:rFonts w:cs="p.≤¡˛"/>
          <w:sz w:val="56"/>
          <w:szCs w:val="56"/>
        </w:rPr>
        <w:lastRenderedPageBreak/>
        <w:t>Grading</w:t>
      </w:r>
    </w:p>
    <w:p w14:paraId="185F3D9E" w14:textId="77777777" w:rsidR="003E0F73" w:rsidRDefault="003E0F73" w:rsidP="00B25BD4">
      <w:pPr>
        <w:autoSpaceDE w:val="0"/>
        <w:autoSpaceDN w:val="0"/>
        <w:adjustRightInd w:val="0"/>
        <w:spacing w:after="0" w:line="240" w:lineRule="auto"/>
        <w:rPr>
          <w:rFonts w:cs="Times New Roman"/>
          <w:sz w:val="22"/>
          <w:szCs w:val="22"/>
        </w:rPr>
      </w:pPr>
      <w:r w:rsidRPr="00DB4AE5">
        <w:rPr>
          <w:rFonts w:cs="Times New Roman"/>
          <w:sz w:val="22"/>
          <w:szCs w:val="22"/>
        </w:rPr>
        <w:t xml:space="preserve">MYP Levels of Achievement: </w:t>
      </w:r>
      <w:r>
        <w:rPr>
          <w:rFonts w:cs="Times New Roman"/>
          <w:sz w:val="22"/>
          <w:szCs w:val="22"/>
        </w:rPr>
        <w:t>Hidden River</w:t>
      </w:r>
      <w:r w:rsidRPr="00DB4AE5">
        <w:rPr>
          <w:rFonts w:cs="Times New Roman"/>
          <w:sz w:val="22"/>
          <w:szCs w:val="22"/>
        </w:rPr>
        <w:t xml:space="preserve"> is an IB-MYP (International Baccalaureate Middle Years </w:t>
      </w:r>
      <w:proofErr w:type="spellStart"/>
      <w:r w:rsidRPr="00DB4AE5">
        <w:rPr>
          <w:rFonts w:cs="Times New Roman"/>
          <w:sz w:val="22"/>
          <w:szCs w:val="22"/>
        </w:rPr>
        <w:t>Programme</w:t>
      </w:r>
      <w:proofErr w:type="spellEnd"/>
      <w:r w:rsidRPr="00DB4AE5">
        <w:rPr>
          <w:rFonts w:cs="Times New Roman"/>
          <w:sz w:val="22"/>
          <w:szCs w:val="22"/>
        </w:rPr>
        <w:t xml:space="preserve">) school. </w:t>
      </w:r>
    </w:p>
    <w:p w14:paraId="4F3D0FA8" w14:textId="21DDC5C6" w:rsidR="00B25BD4" w:rsidRPr="00E92F60" w:rsidRDefault="00B25BD4" w:rsidP="00B25BD4">
      <w:pPr>
        <w:autoSpaceDE w:val="0"/>
        <w:autoSpaceDN w:val="0"/>
        <w:adjustRightInd w:val="0"/>
        <w:spacing w:after="0" w:line="240" w:lineRule="auto"/>
        <w:rPr>
          <w:rFonts w:cs="p.≤¡˛"/>
          <w:sz w:val="22"/>
          <w:szCs w:val="22"/>
        </w:rPr>
      </w:pPr>
      <w:r w:rsidRPr="00E92F60">
        <w:rPr>
          <w:rFonts w:cs="p.≤¡˛"/>
          <w:sz w:val="22"/>
          <w:szCs w:val="22"/>
        </w:rPr>
        <w:t xml:space="preserve">You will have many opportunities to show you’re </w:t>
      </w:r>
      <w:proofErr w:type="gramStart"/>
      <w:r w:rsidRPr="00E92F60">
        <w:rPr>
          <w:rFonts w:cs="p.≤¡˛"/>
          <w:sz w:val="22"/>
          <w:szCs w:val="22"/>
        </w:rPr>
        <w:t>learning:</w:t>
      </w:r>
      <w:proofErr w:type="gramEnd"/>
      <w:r w:rsidRPr="00E92F60">
        <w:rPr>
          <w:rFonts w:cs="p.≤¡˛"/>
          <w:sz w:val="22"/>
          <w:szCs w:val="22"/>
        </w:rPr>
        <w:t xml:space="preserve"> individual &amp; group projects, presentations, skits, discussions, and oral interviews. Have fun &amp; be creative. Feel free to make suggestions</w:t>
      </w:r>
      <w:r w:rsidR="00F97FD7">
        <w:rPr>
          <w:rFonts w:cs="p.≤¡˛"/>
          <w:sz w:val="22"/>
          <w:szCs w:val="22"/>
        </w:rPr>
        <w:t xml:space="preserve"> too</w:t>
      </w:r>
      <w:r w:rsidRPr="00E92F60">
        <w:rPr>
          <w:rFonts w:cs="p.≤¡˛"/>
          <w:sz w:val="22"/>
          <w:szCs w:val="22"/>
        </w:rPr>
        <w:t>. For example, if I assign a brochure on a particular topic and you prefer to create a digital presentation, ask!</w:t>
      </w:r>
    </w:p>
    <w:p w14:paraId="2E7EE0C7" w14:textId="58551B8E" w:rsidR="000239B6" w:rsidRPr="00E92F60" w:rsidRDefault="000239B6" w:rsidP="00B25BD4">
      <w:pPr>
        <w:autoSpaceDE w:val="0"/>
        <w:autoSpaceDN w:val="0"/>
        <w:adjustRightInd w:val="0"/>
        <w:spacing w:after="0" w:line="240" w:lineRule="auto"/>
        <w:rPr>
          <w:rFonts w:cs="p.≤¡˛"/>
          <w:sz w:val="22"/>
          <w:szCs w:val="22"/>
        </w:rPr>
      </w:pPr>
    </w:p>
    <w:p w14:paraId="3DDD6C25" w14:textId="352B442C" w:rsidR="00B25BD4" w:rsidRPr="00E92F60" w:rsidRDefault="00B25BD4" w:rsidP="00B25BD4">
      <w:pPr>
        <w:autoSpaceDE w:val="0"/>
        <w:autoSpaceDN w:val="0"/>
        <w:adjustRightInd w:val="0"/>
        <w:spacing w:after="0" w:line="240" w:lineRule="auto"/>
        <w:rPr>
          <w:rFonts w:cs="p.≤¡˛"/>
          <w:sz w:val="22"/>
          <w:szCs w:val="22"/>
        </w:rPr>
      </w:pPr>
      <w:r w:rsidRPr="00E92F60">
        <w:rPr>
          <w:rFonts w:cs="p.≤¡˛"/>
          <w:sz w:val="22"/>
          <w:szCs w:val="22"/>
        </w:rPr>
        <w:t>To view student progress in class</w:t>
      </w:r>
      <w:r w:rsidR="006403CD" w:rsidRPr="00E92F60">
        <w:rPr>
          <w:rFonts w:cs="p.≤¡˛"/>
          <w:sz w:val="22"/>
          <w:szCs w:val="22"/>
        </w:rPr>
        <w:t>, p</w:t>
      </w:r>
      <w:r w:rsidRPr="00E92F60">
        <w:rPr>
          <w:rFonts w:cs="p.≤¡˛"/>
          <w:sz w:val="22"/>
          <w:szCs w:val="22"/>
        </w:rPr>
        <w:t xml:space="preserve">lease </w:t>
      </w:r>
      <w:hyperlink r:id="rId26" w:history="1">
        <w:r w:rsidRPr="00E92F60">
          <w:rPr>
            <w:rStyle w:val="Hyperlink"/>
            <w:rFonts w:cs="p.≤¡˛"/>
            <w:b/>
            <w:bCs/>
            <w:color w:val="000000" w:themeColor="text1"/>
            <w:sz w:val="22"/>
            <w:szCs w:val="22"/>
          </w:rPr>
          <w:t xml:space="preserve">CLICK HERE TO GO </w:t>
        </w:r>
        <w:r w:rsidR="000239B6" w:rsidRPr="00E92F60">
          <w:rPr>
            <w:rStyle w:val="Hyperlink"/>
            <w:rFonts w:cs="p.≤¡˛"/>
            <w:b/>
            <w:bCs/>
            <w:color w:val="000000" w:themeColor="text1"/>
            <w:sz w:val="22"/>
            <w:szCs w:val="22"/>
          </w:rPr>
          <w:t>FOR INFORMATION ON</w:t>
        </w:r>
        <w:r w:rsidRPr="00E92F60">
          <w:rPr>
            <w:rStyle w:val="Hyperlink"/>
            <w:rFonts w:cs="p.≤¡˛"/>
            <w:b/>
            <w:bCs/>
            <w:color w:val="000000" w:themeColor="text1"/>
            <w:sz w:val="22"/>
            <w:szCs w:val="22"/>
          </w:rPr>
          <w:t xml:space="preserve"> ONESTOP</w:t>
        </w:r>
      </w:hyperlink>
    </w:p>
    <w:p w14:paraId="6D31539A" w14:textId="5EC817DB" w:rsidR="006403CD" w:rsidRPr="00E92F60" w:rsidRDefault="00B25BD4" w:rsidP="00B25BD4">
      <w:pPr>
        <w:autoSpaceDE w:val="0"/>
        <w:autoSpaceDN w:val="0"/>
        <w:adjustRightInd w:val="0"/>
        <w:spacing w:after="0" w:line="240" w:lineRule="auto"/>
        <w:rPr>
          <w:rFonts w:cs="p.≤¡˛"/>
          <w:sz w:val="22"/>
          <w:szCs w:val="22"/>
        </w:rPr>
      </w:pPr>
      <w:r w:rsidRPr="00E92F60">
        <w:rPr>
          <w:rFonts w:cs="p.≤¡˛"/>
          <w:sz w:val="22"/>
          <w:szCs w:val="22"/>
        </w:rPr>
        <w:t>and sign in with your g</w:t>
      </w:r>
      <w:r w:rsidR="000239B6" w:rsidRPr="00E92F60">
        <w:rPr>
          <w:rFonts w:cs="p.≤¡˛"/>
          <w:sz w:val="22"/>
          <w:szCs w:val="22"/>
        </w:rPr>
        <w:t>#</w:t>
      </w:r>
      <w:r w:rsidRPr="00E92F60">
        <w:rPr>
          <w:rFonts w:cs="p.≤¡˛"/>
          <w:sz w:val="22"/>
          <w:szCs w:val="22"/>
        </w:rPr>
        <w:t xml:space="preserve"> and </w:t>
      </w:r>
      <w:r w:rsidR="00287A22" w:rsidRPr="00E92F60">
        <w:rPr>
          <w:rFonts w:cs="p.≤¡˛"/>
          <w:sz w:val="22"/>
          <w:szCs w:val="22"/>
        </w:rPr>
        <w:t xml:space="preserve">password. </w:t>
      </w:r>
      <w:r w:rsidR="000239B6" w:rsidRPr="00E92F60">
        <w:rPr>
          <w:rFonts w:cs="p.≤¡˛"/>
          <w:sz w:val="22"/>
          <w:szCs w:val="22"/>
        </w:rPr>
        <w:t xml:space="preserve"> </w:t>
      </w:r>
      <w:r w:rsidRPr="00E92F60">
        <w:rPr>
          <w:rFonts w:cs="p.≤¡˛"/>
          <w:sz w:val="22"/>
          <w:szCs w:val="22"/>
        </w:rPr>
        <w:t>As a parent account holder</w:t>
      </w:r>
      <w:r w:rsidR="000239B6" w:rsidRPr="00E92F60">
        <w:rPr>
          <w:rFonts w:cs="p.≤¡˛"/>
          <w:sz w:val="22"/>
          <w:szCs w:val="22"/>
        </w:rPr>
        <w:t>,</w:t>
      </w:r>
      <w:r w:rsidRPr="00E92F60">
        <w:rPr>
          <w:rFonts w:cs="p.≤¡˛"/>
          <w:sz w:val="22"/>
          <w:szCs w:val="22"/>
        </w:rPr>
        <w:t xml:space="preserve"> you can see your student</w:t>
      </w:r>
      <w:r w:rsidR="00287A22" w:rsidRPr="00E92F60">
        <w:rPr>
          <w:rFonts w:cs="p.≤¡˛"/>
          <w:sz w:val="22"/>
          <w:szCs w:val="22"/>
        </w:rPr>
        <w:t>’</w:t>
      </w:r>
      <w:r w:rsidRPr="00E92F60">
        <w:rPr>
          <w:rFonts w:cs="p.≤¡˛"/>
          <w:sz w:val="22"/>
          <w:szCs w:val="22"/>
        </w:rPr>
        <w:t>s grades</w:t>
      </w:r>
      <w:r w:rsidR="00287A22" w:rsidRPr="00E92F60">
        <w:rPr>
          <w:rFonts w:cs="p.≤¡˛"/>
          <w:sz w:val="22"/>
          <w:szCs w:val="22"/>
        </w:rPr>
        <w:t xml:space="preserve"> </w:t>
      </w:r>
      <w:r w:rsidRPr="00E92F60">
        <w:rPr>
          <w:rFonts w:cs="p.≤¡˛"/>
          <w:sz w:val="22"/>
          <w:szCs w:val="22"/>
        </w:rPr>
        <w:t>submissions etc</w:t>
      </w:r>
      <w:r w:rsidR="00BE434E" w:rsidRPr="00E92F60">
        <w:rPr>
          <w:rFonts w:cs="p.≤¡˛"/>
          <w:sz w:val="22"/>
          <w:szCs w:val="22"/>
        </w:rPr>
        <w:t>.</w:t>
      </w:r>
      <w:r w:rsidRPr="00E92F60">
        <w:rPr>
          <w:rFonts w:cs="p.≤¡˛"/>
          <w:sz w:val="22"/>
          <w:szCs w:val="22"/>
        </w:rPr>
        <w:t xml:space="preserve"> </w:t>
      </w:r>
      <w:r w:rsidR="006403CD" w:rsidRPr="00E92F60">
        <w:rPr>
          <w:rFonts w:cs="p.≤¡˛"/>
          <w:sz w:val="22"/>
          <w:szCs w:val="22"/>
        </w:rPr>
        <w:t xml:space="preserve"> </w:t>
      </w:r>
    </w:p>
    <w:p w14:paraId="635DE70A" w14:textId="55961758" w:rsidR="006403CD" w:rsidRPr="00E92F60" w:rsidRDefault="009F218E" w:rsidP="002A049C">
      <w:pPr>
        <w:autoSpaceDE w:val="0"/>
        <w:autoSpaceDN w:val="0"/>
        <w:adjustRightInd w:val="0"/>
        <w:spacing w:after="0" w:line="240" w:lineRule="auto"/>
        <w:jc w:val="right"/>
        <w:rPr>
          <w:rFonts w:cs="p.≤¡˛"/>
          <w:sz w:val="22"/>
          <w:szCs w:val="22"/>
        </w:rPr>
      </w:pPr>
      <w:r w:rsidRPr="00E92F60">
        <w:rPr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1E8EC0E5" wp14:editId="1A9F4C8F">
            <wp:simplePos x="0" y="0"/>
            <wp:positionH relativeFrom="column">
              <wp:posOffset>5590272</wp:posOffset>
            </wp:positionH>
            <wp:positionV relativeFrom="paragraph">
              <wp:posOffset>69817</wp:posOffset>
            </wp:positionV>
            <wp:extent cx="1052830" cy="1318895"/>
            <wp:effectExtent l="0" t="0" r="1270" b="190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3A6CC" w14:textId="25C0501C" w:rsidR="00B25BD4" w:rsidRPr="00E92F60" w:rsidRDefault="00B25BD4" w:rsidP="00B25BD4">
      <w:pPr>
        <w:autoSpaceDE w:val="0"/>
        <w:autoSpaceDN w:val="0"/>
        <w:adjustRightInd w:val="0"/>
        <w:spacing w:after="0" w:line="240" w:lineRule="auto"/>
        <w:rPr>
          <w:rFonts w:cs="p.≤¡˛"/>
          <w:sz w:val="22"/>
          <w:szCs w:val="22"/>
        </w:rPr>
      </w:pPr>
      <w:r w:rsidRPr="00E92F60">
        <w:rPr>
          <w:rFonts w:cs="p.≤¡˛"/>
          <w:sz w:val="22"/>
          <w:szCs w:val="22"/>
        </w:rPr>
        <w:t>Password</w:t>
      </w:r>
      <w:r w:rsidR="006403CD" w:rsidRPr="00E92F60">
        <w:rPr>
          <w:rFonts w:cs="p.≤¡˛"/>
          <w:sz w:val="22"/>
          <w:szCs w:val="22"/>
        </w:rPr>
        <w:t xml:space="preserve"> p</w:t>
      </w:r>
      <w:r w:rsidRPr="00E92F60">
        <w:rPr>
          <w:rFonts w:cs="p.≤¡˛"/>
          <w:sz w:val="22"/>
          <w:szCs w:val="22"/>
        </w:rPr>
        <w:t xml:space="preserve">roblems or reset </w:t>
      </w:r>
      <w:r w:rsidR="006403CD" w:rsidRPr="00E92F60">
        <w:rPr>
          <w:rFonts w:cs="p.≤¡˛"/>
          <w:sz w:val="22"/>
          <w:szCs w:val="22"/>
        </w:rPr>
        <w:t>issues?  C</w:t>
      </w:r>
      <w:r w:rsidR="00BE434E" w:rsidRPr="00E92F60">
        <w:rPr>
          <w:rFonts w:cs="p.≤¡˛"/>
          <w:sz w:val="22"/>
          <w:szCs w:val="22"/>
        </w:rPr>
        <w:t xml:space="preserve">ontact tech help at school or </w:t>
      </w:r>
      <w:hyperlink r:id="rId28" w:history="1">
        <w:r w:rsidR="006403CD" w:rsidRPr="00E92F60">
          <w:rPr>
            <w:rStyle w:val="Hyperlink"/>
            <w:rFonts w:cs="p.≤¡˛"/>
            <w:b/>
            <w:bCs/>
            <w:color w:val="000000" w:themeColor="text1"/>
            <w:sz w:val="22"/>
            <w:szCs w:val="22"/>
          </w:rPr>
          <w:t>click here</w:t>
        </w:r>
      </w:hyperlink>
      <w:r w:rsidR="006403CD" w:rsidRPr="00E92F60">
        <w:rPr>
          <w:rFonts w:cs="p.≤¡˛"/>
          <w:sz w:val="22"/>
          <w:szCs w:val="22"/>
        </w:rPr>
        <w:t xml:space="preserve">. </w:t>
      </w:r>
    </w:p>
    <w:p w14:paraId="4235431A" w14:textId="3184FE97" w:rsidR="006403CD" w:rsidRPr="00E92F60" w:rsidRDefault="006403CD" w:rsidP="00B25BD4">
      <w:pPr>
        <w:autoSpaceDE w:val="0"/>
        <w:autoSpaceDN w:val="0"/>
        <w:adjustRightInd w:val="0"/>
        <w:spacing w:after="0" w:line="240" w:lineRule="auto"/>
        <w:rPr>
          <w:rFonts w:cs="p.≤¡˛"/>
          <w:sz w:val="22"/>
          <w:szCs w:val="22"/>
        </w:rPr>
      </w:pPr>
    </w:p>
    <w:p w14:paraId="22D641E3" w14:textId="4E48B009" w:rsidR="002A049C" w:rsidRPr="00E92F60" w:rsidRDefault="00B25BD4" w:rsidP="006403CD">
      <w:pPr>
        <w:autoSpaceDE w:val="0"/>
        <w:autoSpaceDN w:val="0"/>
        <w:adjustRightInd w:val="0"/>
        <w:spacing w:after="0" w:line="240" w:lineRule="auto"/>
        <w:rPr>
          <w:noProof/>
          <w:sz w:val="22"/>
          <w:szCs w:val="22"/>
        </w:rPr>
      </w:pPr>
      <w:r w:rsidRPr="00E92F60">
        <w:rPr>
          <w:rFonts w:cs="p.≤¡˛"/>
          <w:b/>
          <w:bCs/>
          <w:sz w:val="22"/>
          <w:szCs w:val="22"/>
        </w:rPr>
        <w:t>Each semester grade will be calculated using the following formula</w:t>
      </w:r>
      <w:r w:rsidR="006403CD" w:rsidRPr="00E92F60">
        <w:rPr>
          <w:rFonts w:cs="p.≤¡˛"/>
          <w:b/>
          <w:bCs/>
          <w:sz w:val="22"/>
          <w:szCs w:val="22"/>
        </w:rPr>
        <w:t>:</w:t>
      </w:r>
      <w:r w:rsidR="002A049C" w:rsidRPr="00E92F60">
        <w:rPr>
          <w:noProof/>
          <w:sz w:val="22"/>
          <w:szCs w:val="22"/>
        </w:rPr>
        <w:t xml:space="preserve"> </w:t>
      </w:r>
    </w:p>
    <w:p w14:paraId="4B5236E2" w14:textId="35606164" w:rsidR="00B25BD4" w:rsidRDefault="00B25BD4" w:rsidP="006403CD">
      <w:pPr>
        <w:autoSpaceDE w:val="0"/>
        <w:autoSpaceDN w:val="0"/>
        <w:adjustRightInd w:val="0"/>
        <w:spacing w:after="0" w:line="240" w:lineRule="auto"/>
        <w:rPr>
          <w:rFonts w:cs="p.≤¡˛"/>
          <w:b/>
          <w:bCs/>
          <w:sz w:val="24"/>
          <w:szCs w:val="24"/>
        </w:rPr>
      </w:pPr>
    </w:p>
    <w:p w14:paraId="6B03B188" w14:textId="2C105B0A" w:rsidR="006403CD" w:rsidRPr="006403CD" w:rsidRDefault="006403CD" w:rsidP="006403CD">
      <w:pPr>
        <w:autoSpaceDE w:val="0"/>
        <w:autoSpaceDN w:val="0"/>
        <w:adjustRightInd w:val="0"/>
        <w:spacing w:after="0" w:line="240" w:lineRule="auto"/>
        <w:rPr>
          <w:rFonts w:cs="p.≤¡˛"/>
          <w:b/>
          <w:bCs/>
          <w:sz w:val="24"/>
          <w:szCs w:val="24"/>
        </w:rPr>
        <w:sectPr w:rsidR="006403CD" w:rsidRPr="006403CD" w:rsidSect="00B25BD4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654E7E61" w14:textId="6F39791D" w:rsidR="00BE434E" w:rsidRPr="000239B6" w:rsidRDefault="00BE434E" w:rsidP="00F71915">
      <w:pPr>
        <w:spacing w:line="240" w:lineRule="auto"/>
        <w:sectPr w:rsidR="00BE434E" w:rsidRPr="000239B6" w:rsidSect="00BE434E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0F532B67" wp14:editId="41445204">
            <wp:extent cx="868946" cy="521368"/>
            <wp:effectExtent l="0" t="0" r="0" b="0"/>
            <wp:docPr id="27" name="Picture 27" descr="Free illustration: Seventy, 70, Percent, Statistic - Free Image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Free illustration: Seventy, 70, Percent, Statistic - Free Image on ..."/>
                    <pic:cNvPicPr/>
                  </pic:nvPicPr>
                  <pic:blipFill>
                    <a:blip r:embed="rId29">
                      <a:extLs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040" cy="54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39B6">
        <w:rPr>
          <w:rFonts w:cs="p.≤¡˛"/>
          <w:b/>
          <w:bCs/>
          <w:sz w:val="52"/>
          <w:szCs w:val="52"/>
        </w:rPr>
        <w:t>SUMMATI</w:t>
      </w:r>
      <w:r>
        <w:rPr>
          <w:rFonts w:cs="p.≤¡˛"/>
          <w:b/>
          <w:bCs/>
          <w:sz w:val="52"/>
          <w:szCs w:val="52"/>
        </w:rPr>
        <w:t>VE</w:t>
      </w:r>
    </w:p>
    <w:p w14:paraId="7A4189B9" w14:textId="474079B7" w:rsidR="00BE434E" w:rsidRPr="00E92F60" w:rsidRDefault="00BE434E" w:rsidP="00F7191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p.≤¡˛"/>
          <w:sz w:val="22"/>
          <w:szCs w:val="22"/>
        </w:rPr>
      </w:pPr>
      <w:r w:rsidRPr="00E92F60">
        <w:rPr>
          <w:rFonts w:cs="p.≤¡˛"/>
          <w:sz w:val="22"/>
          <w:szCs w:val="22"/>
        </w:rPr>
        <w:t xml:space="preserve">Projects and other types of assessments (quizzes, tests, oral presentations, etc.).  All assessments will be announced in advance, so be sure to review the material. </w:t>
      </w:r>
    </w:p>
    <w:p w14:paraId="14BB1D83" w14:textId="7A64607F" w:rsidR="006403CD" w:rsidRDefault="006403CD" w:rsidP="00F71915">
      <w:pPr>
        <w:spacing w:line="240" w:lineRule="auto"/>
        <w:rPr>
          <w:rFonts w:eastAsia="Times New Roman" w:cs="Times New Roman"/>
          <w:b/>
          <w:bCs/>
          <w:color w:val="auto"/>
          <w:sz w:val="52"/>
          <w:szCs w:val="52"/>
        </w:rPr>
      </w:pPr>
      <w:r w:rsidRPr="002A049C">
        <w:rPr>
          <w:noProof/>
          <w:sz w:val="48"/>
          <w:szCs w:val="48"/>
        </w:rPr>
        <w:drawing>
          <wp:inline distT="0" distB="0" distL="0" distR="0" wp14:anchorId="77125105" wp14:editId="6374E60F">
            <wp:extent cx="1060362" cy="641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12" cy="66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49C">
        <w:rPr>
          <w:rFonts w:ascii="Times New Roman" w:eastAsia="Times New Roman" w:hAnsi="Times New Roman" w:cs="Times New Roman"/>
          <w:color w:val="auto"/>
          <w:sz w:val="48"/>
          <w:szCs w:val="48"/>
        </w:rPr>
        <w:t xml:space="preserve">  </w:t>
      </w:r>
      <w:r w:rsidRPr="002A049C">
        <w:rPr>
          <w:rFonts w:eastAsia="Times New Roman" w:cs="Times New Roman"/>
          <w:b/>
          <w:bCs/>
          <w:color w:val="auto"/>
          <w:sz w:val="48"/>
          <w:szCs w:val="48"/>
        </w:rPr>
        <w:t>FORMATIVE</w:t>
      </w:r>
      <w:r w:rsidR="001A4CCA">
        <w:rPr>
          <w:rFonts w:eastAsia="Times New Roman" w:cs="Times New Roman"/>
          <w:b/>
          <w:bCs/>
          <w:color w:val="auto"/>
          <w:sz w:val="52"/>
          <w:szCs w:val="52"/>
        </w:rPr>
        <w:tab/>
      </w:r>
      <w:r w:rsidR="001A4CCA">
        <w:rPr>
          <w:rFonts w:eastAsia="Times New Roman" w:cs="Times New Roman"/>
          <w:b/>
          <w:bCs/>
          <w:color w:val="auto"/>
          <w:sz w:val="52"/>
          <w:szCs w:val="52"/>
        </w:rPr>
        <w:tab/>
      </w:r>
      <w:r w:rsidR="001A4CCA">
        <w:rPr>
          <w:rFonts w:eastAsia="Times New Roman" w:cs="Times New Roman"/>
          <w:b/>
          <w:bCs/>
          <w:color w:val="auto"/>
          <w:sz w:val="52"/>
          <w:szCs w:val="52"/>
        </w:rPr>
        <w:tab/>
      </w:r>
      <w:r w:rsidR="001A4CCA">
        <w:rPr>
          <w:rFonts w:eastAsia="Times New Roman" w:cs="Times New Roman"/>
          <w:b/>
          <w:bCs/>
          <w:color w:val="auto"/>
          <w:sz w:val="52"/>
          <w:szCs w:val="52"/>
        </w:rPr>
        <w:tab/>
      </w:r>
      <w:r w:rsidR="001A4CCA">
        <w:rPr>
          <w:rFonts w:eastAsia="Times New Roman" w:cs="Times New Roman"/>
          <w:b/>
          <w:bCs/>
          <w:color w:val="auto"/>
          <w:sz w:val="52"/>
          <w:szCs w:val="52"/>
        </w:rPr>
        <w:tab/>
      </w:r>
    </w:p>
    <w:p w14:paraId="2D556F43" w14:textId="33E38DAF" w:rsidR="006403CD" w:rsidRPr="00E92F60" w:rsidRDefault="00DB4AE5" w:rsidP="00F71915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Ongoing</w:t>
      </w:r>
      <w:r w:rsidR="003E2E17" w:rsidRPr="00E92F60">
        <w:rPr>
          <w:rFonts w:cs="Times New Roman"/>
          <w:sz w:val="22"/>
          <w:szCs w:val="22"/>
        </w:rPr>
        <w:t xml:space="preserve"> check</w:t>
      </w:r>
      <w:r>
        <w:rPr>
          <w:rFonts w:cs="Times New Roman"/>
          <w:sz w:val="22"/>
          <w:szCs w:val="22"/>
        </w:rPr>
        <w:t>s</w:t>
      </w:r>
      <w:r w:rsidR="003E2E17" w:rsidRPr="00E92F60">
        <w:rPr>
          <w:rFonts w:cs="Times New Roman"/>
          <w:sz w:val="22"/>
          <w:szCs w:val="22"/>
        </w:rPr>
        <w:t xml:space="preserve"> of work, smaller </w:t>
      </w:r>
      <w:r w:rsidR="006403CD" w:rsidRPr="00E92F60">
        <w:rPr>
          <w:rFonts w:cs="Times New Roman"/>
          <w:sz w:val="22"/>
          <w:szCs w:val="22"/>
        </w:rPr>
        <w:t>assessments</w:t>
      </w:r>
      <w:r w:rsidR="003E2E17" w:rsidRPr="00E92F60">
        <w:rPr>
          <w:rFonts w:cs="Times New Roman"/>
          <w:sz w:val="22"/>
          <w:szCs w:val="22"/>
        </w:rPr>
        <w:t xml:space="preserve">, </w:t>
      </w:r>
      <w:r w:rsidR="006403CD" w:rsidRPr="00E92F60">
        <w:rPr>
          <w:rFonts w:cs="Times New Roman"/>
          <w:sz w:val="22"/>
          <w:szCs w:val="22"/>
        </w:rPr>
        <w:t>everyday assignments</w:t>
      </w:r>
      <w:r w:rsidR="003E2E17" w:rsidRPr="00E92F60">
        <w:rPr>
          <w:rFonts w:cs="Times New Roman"/>
          <w:sz w:val="22"/>
          <w:szCs w:val="22"/>
        </w:rPr>
        <w:t>,</w:t>
      </w:r>
      <w:r w:rsidR="006403CD" w:rsidRPr="00E92F60">
        <w:rPr>
          <w:rFonts w:cs="Times New Roman"/>
          <w:sz w:val="22"/>
          <w:szCs w:val="22"/>
        </w:rPr>
        <w:t xml:space="preserve"> </w:t>
      </w:r>
      <w:r w:rsidR="003E2E17" w:rsidRPr="00E92F60">
        <w:rPr>
          <w:rFonts w:cs="Times New Roman"/>
          <w:sz w:val="22"/>
          <w:szCs w:val="22"/>
        </w:rPr>
        <w:t xml:space="preserve">different </w:t>
      </w:r>
      <w:r w:rsidR="006403CD" w:rsidRPr="00E92F60">
        <w:rPr>
          <w:rFonts w:cs="Times New Roman"/>
          <w:sz w:val="22"/>
          <w:szCs w:val="22"/>
        </w:rPr>
        <w:t xml:space="preserve">activities are </w:t>
      </w:r>
      <w:r w:rsidR="003E2E17" w:rsidRPr="00E92F60">
        <w:rPr>
          <w:rFonts w:cs="Times New Roman"/>
          <w:sz w:val="22"/>
          <w:szCs w:val="22"/>
        </w:rPr>
        <w:t xml:space="preserve">all </w:t>
      </w:r>
      <w:r w:rsidR="006403CD" w:rsidRPr="00E92F60">
        <w:rPr>
          <w:rFonts w:cs="Times New Roman"/>
          <w:sz w:val="22"/>
          <w:szCs w:val="22"/>
        </w:rPr>
        <w:t xml:space="preserve">used to inform how students are progressing within the unit of study. Homework </w:t>
      </w:r>
      <w:r>
        <w:rPr>
          <w:rFonts w:cs="Times New Roman"/>
          <w:sz w:val="22"/>
          <w:szCs w:val="22"/>
        </w:rPr>
        <w:t>is</w:t>
      </w:r>
      <w:r w:rsidR="006403CD" w:rsidRPr="00E92F60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part</w:t>
      </w:r>
      <w:r w:rsidR="006403CD" w:rsidRPr="00E92F60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of</w:t>
      </w:r>
      <w:r w:rsidR="006403CD" w:rsidRPr="00E92F60">
        <w:rPr>
          <w:rFonts w:cs="Times New Roman"/>
          <w:sz w:val="22"/>
          <w:szCs w:val="22"/>
        </w:rPr>
        <w:t xml:space="preserve"> the formative assessment category.</w:t>
      </w:r>
    </w:p>
    <w:p w14:paraId="42805E75" w14:textId="46C5727F" w:rsidR="003E2E17" w:rsidRPr="003E2E17" w:rsidRDefault="003E2E17" w:rsidP="003E2E17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14:paraId="456361D7" w14:textId="27D7BCC3" w:rsidR="00517123" w:rsidRPr="002A049C" w:rsidRDefault="00F97FD7">
      <w:pPr>
        <w:pStyle w:val="Heading2"/>
        <w:rPr>
          <w:b/>
          <w:bCs/>
          <w:u w:val="single"/>
        </w:rPr>
      </w:pPr>
      <w:r>
        <w:rPr>
          <w:rFonts w:cs="Times New Roman"/>
          <w:b/>
          <w:bCs/>
          <w:noProof/>
          <w:szCs w:val="24"/>
        </w:rPr>
        <w:drawing>
          <wp:anchor distT="0" distB="0" distL="114300" distR="114300" simplePos="0" relativeHeight="251674624" behindDoc="0" locked="0" layoutInCell="1" allowOverlap="1" wp14:anchorId="3AD13C70" wp14:editId="26BA88EB">
            <wp:simplePos x="0" y="0"/>
            <wp:positionH relativeFrom="column">
              <wp:posOffset>2951480</wp:posOffset>
            </wp:positionH>
            <wp:positionV relativeFrom="paragraph">
              <wp:posOffset>202565</wp:posOffset>
            </wp:positionV>
            <wp:extent cx="3633470" cy="10414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CA" w:rsidRPr="002A049C">
        <w:rPr>
          <w:b/>
          <w:bCs/>
          <w:color w:val="000000" w:themeColor="text1"/>
          <w:sz w:val="52"/>
          <w:szCs w:val="52"/>
          <w:u w:val="single"/>
        </w:rPr>
        <w:t>IB-MYP grading</w:t>
      </w:r>
    </w:p>
    <w:p w14:paraId="22107165" w14:textId="47BB645A" w:rsidR="00E313CC" w:rsidRPr="00E313CC" w:rsidRDefault="00E313CC" w:rsidP="00E313CC">
      <w:pPr>
        <w:spacing w:before="168" w:after="0" w:line="240" w:lineRule="auto"/>
        <w:rPr>
          <w:rFonts w:eastAsia="Times New Roman" w:cs="Times New Roman"/>
          <w:color w:val="auto"/>
          <w:sz w:val="22"/>
          <w:szCs w:val="22"/>
        </w:rPr>
      </w:pPr>
      <w:r w:rsidRPr="00E313CC">
        <w:rPr>
          <w:rFonts w:eastAsia="Times New Roman" w:cs="Times New Roman"/>
          <w:color w:val="000000"/>
          <w:sz w:val="22"/>
          <w:szCs w:val="22"/>
        </w:rPr>
        <w:t xml:space="preserve">Teachers </w:t>
      </w:r>
      <w:r w:rsidRPr="00E313CC">
        <w:rPr>
          <w:rFonts w:eastAsia="Times New Roman" w:cs="Times New Roman"/>
          <w:b/>
          <w:bCs/>
          <w:color w:val="000000"/>
          <w:sz w:val="22"/>
          <w:szCs w:val="22"/>
        </w:rPr>
        <w:t xml:space="preserve">sometime assign </w:t>
      </w:r>
      <w:r w:rsidR="00F97FD7">
        <w:rPr>
          <w:rFonts w:eastAsia="Times New Roman" w:cs="Times New Roman"/>
          <w:b/>
          <w:bCs/>
          <w:color w:val="000000"/>
          <w:sz w:val="22"/>
          <w:szCs w:val="22"/>
        </w:rPr>
        <w:t xml:space="preserve">tasks </w:t>
      </w:r>
      <w:r w:rsidR="00984473" w:rsidRPr="00984473">
        <w:rPr>
          <w:rFonts w:eastAsia="Times New Roman" w:cs="Times New Roman"/>
          <w:color w:val="000000"/>
          <w:sz w:val="22"/>
          <w:szCs w:val="22"/>
        </w:rPr>
        <w:t xml:space="preserve">to </w:t>
      </w:r>
      <w:r w:rsidR="00F97FD7">
        <w:rPr>
          <w:rFonts w:eastAsia="Times New Roman" w:cs="Times New Roman"/>
          <w:color w:val="000000"/>
          <w:sz w:val="22"/>
          <w:szCs w:val="22"/>
        </w:rPr>
        <w:t>check</w:t>
      </w:r>
      <w:r w:rsidR="00984473" w:rsidRPr="00984473">
        <w:rPr>
          <w:rFonts w:eastAsia="Times New Roman" w:cs="Times New Roman"/>
          <w:color w:val="000000"/>
          <w:sz w:val="22"/>
          <w:szCs w:val="22"/>
        </w:rPr>
        <w:t xml:space="preserve"> student understanding,</w:t>
      </w:r>
      <w:r w:rsidR="00984473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r w:rsidR="00984473" w:rsidRPr="00984473">
        <w:rPr>
          <w:rFonts w:eastAsia="Times New Roman" w:cs="Times New Roman"/>
          <w:color w:val="000000"/>
          <w:sz w:val="22"/>
          <w:szCs w:val="22"/>
        </w:rPr>
        <w:t>usually warm-ups or exit tickets</w:t>
      </w:r>
      <w:r w:rsidR="00984473">
        <w:rPr>
          <w:rFonts w:eastAsia="Times New Roman" w:cs="Times New Roman"/>
          <w:color w:val="000000"/>
          <w:sz w:val="22"/>
          <w:szCs w:val="22"/>
        </w:rPr>
        <w:t>,</w:t>
      </w:r>
      <w:r w:rsidR="00984473">
        <w:rPr>
          <w:rFonts w:eastAsia="Times New Roman" w:cs="Times New Roman"/>
          <w:b/>
          <w:bCs/>
          <w:color w:val="000000"/>
          <w:sz w:val="22"/>
          <w:szCs w:val="22"/>
        </w:rPr>
        <w:t xml:space="preserve"> </w:t>
      </w:r>
      <w:r w:rsidRPr="00E313CC">
        <w:rPr>
          <w:rFonts w:eastAsia="Times New Roman" w:cs="Times New Roman"/>
          <w:b/>
          <w:bCs/>
          <w:color w:val="000000"/>
          <w:sz w:val="22"/>
          <w:szCs w:val="22"/>
        </w:rPr>
        <w:t xml:space="preserve">that </w:t>
      </w:r>
      <w:r w:rsidR="00F97FD7">
        <w:rPr>
          <w:rFonts w:eastAsia="Times New Roman" w:cs="Times New Roman"/>
          <w:b/>
          <w:bCs/>
          <w:color w:val="000000"/>
          <w:sz w:val="22"/>
          <w:szCs w:val="22"/>
        </w:rPr>
        <w:t>are</w:t>
      </w:r>
      <w:r w:rsidRPr="00E313CC">
        <w:rPr>
          <w:rFonts w:eastAsia="Times New Roman" w:cs="Times New Roman"/>
          <w:b/>
          <w:bCs/>
          <w:color w:val="000000"/>
          <w:sz w:val="22"/>
          <w:szCs w:val="22"/>
        </w:rPr>
        <w:t xml:space="preserve"> graded for completion</w:t>
      </w:r>
      <w:r w:rsidR="00984473">
        <w:rPr>
          <w:rFonts w:eastAsia="Times New Roman" w:cs="Times New Roman"/>
          <w:b/>
          <w:bCs/>
          <w:color w:val="000000"/>
          <w:sz w:val="22"/>
          <w:szCs w:val="22"/>
        </w:rPr>
        <w:t xml:space="preserve">: </w:t>
      </w:r>
      <w:r w:rsidRPr="00E313CC">
        <w:rPr>
          <w:rFonts w:eastAsia="Times New Roman" w:cs="Times New Roman"/>
          <w:b/>
          <w:bCs/>
          <w:color w:val="000000"/>
          <w:sz w:val="22"/>
          <w:szCs w:val="22"/>
        </w:rPr>
        <w:t>2 points=complete, 1 point=partially complete, and 0 points=missing.</w:t>
      </w:r>
      <w:r w:rsidRPr="00E313CC">
        <w:rPr>
          <w:rFonts w:eastAsia="Times New Roman" w:cs="Times New Roman"/>
          <w:color w:val="000000"/>
          <w:sz w:val="22"/>
          <w:szCs w:val="22"/>
        </w:rPr>
        <w:t xml:space="preserve">  </w:t>
      </w:r>
      <w:r w:rsidR="00984473">
        <w:rPr>
          <w:rFonts w:eastAsia="Times New Roman" w:cs="Times New Roman"/>
          <w:color w:val="000000"/>
          <w:sz w:val="22"/>
          <w:szCs w:val="22"/>
        </w:rPr>
        <w:t>For more detailed feedback, t</w:t>
      </w:r>
      <w:r w:rsidR="00DB4AE5">
        <w:rPr>
          <w:rFonts w:eastAsia="Times New Roman" w:cs="Times New Roman"/>
          <w:color w:val="000000"/>
          <w:sz w:val="22"/>
          <w:szCs w:val="22"/>
        </w:rPr>
        <w:t xml:space="preserve">eachers </w:t>
      </w:r>
      <w:r w:rsidR="00DB4AE5" w:rsidRPr="00E313CC">
        <w:rPr>
          <w:rFonts w:eastAsia="Times New Roman" w:cs="Times New Roman"/>
          <w:color w:val="000000"/>
          <w:sz w:val="22"/>
          <w:szCs w:val="22"/>
        </w:rPr>
        <w:t>will use the IB achievement levels (0-8).</w:t>
      </w:r>
      <w:r w:rsidR="00DB4AE5">
        <w:rPr>
          <w:rFonts w:eastAsia="Times New Roman" w:cs="Times New Roman"/>
          <w:color w:val="000000"/>
          <w:sz w:val="22"/>
          <w:szCs w:val="22"/>
        </w:rPr>
        <w:t xml:space="preserve"> </w:t>
      </w:r>
      <w:r w:rsidRPr="00E313CC">
        <w:rPr>
          <w:rFonts w:eastAsia="Times New Roman" w:cs="Times New Roman"/>
          <w:color w:val="000000"/>
          <w:sz w:val="22"/>
          <w:szCs w:val="22"/>
        </w:rPr>
        <w:t xml:space="preserve"> </w:t>
      </w:r>
    </w:p>
    <w:p w14:paraId="2EF622FC" w14:textId="77777777" w:rsidR="00984473" w:rsidRDefault="00984473" w:rsidP="00E313CC">
      <w:pPr>
        <w:spacing w:after="0" w:line="240" w:lineRule="auto"/>
        <w:rPr>
          <w:rFonts w:eastAsia="Times New Roman" w:cs="Times New Roman"/>
          <w:color w:val="000000"/>
          <w:sz w:val="22"/>
          <w:szCs w:val="22"/>
        </w:rPr>
      </w:pPr>
    </w:p>
    <w:p w14:paraId="6BDAF7EC" w14:textId="2A4B89E7" w:rsidR="00E313CC" w:rsidRPr="00E313CC" w:rsidRDefault="00E313CC" w:rsidP="00E313CC">
      <w:pPr>
        <w:spacing w:after="0" w:line="240" w:lineRule="auto"/>
        <w:rPr>
          <w:rFonts w:eastAsia="Times New Roman" w:cs="Times New Roman"/>
          <w:color w:val="auto"/>
          <w:sz w:val="22"/>
          <w:szCs w:val="22"/>
        </w:rPr>
      </w:pPr>
      <w:r w:rsidRPr="00E313CC">
        <w:rPr>
          <w:rFonts w:eastAsia="Times New Roman" w:cs="Times New Roman"/>
          <w:color w:val="000000"/>
          <w:sz w:val="22"/>
          <w:szCs w:val="22"/>
        </w:rPr>
        <w:t xml:space="preserve">IB teachers assess work using content-specific rubrics to determine students’ current </w:t>
      </w:r>
      <w:r w:rsidRPr="00E313CC">
        <w:rPr>
          <w:rFonts w:eastAsia="Times New Roman" w:cs="Times New Roman"/>
          <w:b/>
          <w:bCs/>
          <w:i/>
          <w:iCs/>
          <w:color w:val="000000"/>
          <w:sz w:val="22"/>
          <w:szCs w:val="22"/>
        </w:rPr>
        <w:t>level of achievement</w:t>
      </w:r>
      <w:r w:rsidRPr="00E313CC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</w:rPr>
        <w:t>​</w:t>
      </w:r>
      <w:r w:rsidRPr="00E313CC">
        <w:rPr>
          <w:rFonts w:eastAsia="Times New Roman" w:cs="Times New Roman"/>
          <w:b/>
          <w:bCs/>
          <w:i/>
          <w:iCs/>
          <w:color w:val="000000"/>
          <w:sz w:val="22"/>
          <w:szCs w:val="22"/>
        </w:rPr>
        <w:t xml:space="preserve"> </w:t>
      </w:r>
      <w:r w:rsidRPr="00E313CC">
        <w:rPr>
          <w:rFonts w:eastAsia="Times New Roman" w:cs="Times New Roman"/>
          <w:color w:val="000000"/>
          <w:sz w:val="22"/>
          <w:szCs w:val="22"/>
        </w:rPr>
        <w:t>as students demonstrate their abilities in terms of the four objectives. These levels will be reported in Schoology.  However, as a school district we still use traditional letter grades, so we use the following scale to interpret the IB scores and transfer them to letter grade.</w:t>
      </w:r>
    </w:p>
    <w:p w14:paraId="702530CE" w14:textId="77777777" w:rsidR="00984473" w:rsidRDefault="00984473" w:rsidP="001A4CCA">
      <w:pPr>
        <w:spacing w:line="240" w:lineRule="auto"/>
        <w:rPr>
          <w:rFonts w:cs="Times New Roman"/>
          <w:sz w:val="22"/>
          <w:szCs w:val="22"/>
        </w:rPr>
      </w:pPr>
    </w:p>
    <w:p w14:paraId="5D69AE9D" w14:textId="64846F9E" w:rsidR="00834688" w:rsidRPr="00DB4AE5" w:rsidRDefault="000B2B9C" w:rsidP="001A4CCA">
      <w:pPr>
        <w:spacing w:line="240" w:lineRule="auto"/>
        <w:rPr>
          <w:rFonts w:cs="Times New Roman"/>
          <w:sz w:val="22"/>
          <w:szCs w:val="22"/>
        </w:rPr>
      </w:pPr>
      <w:r w:rsidRPr="00DB4AE5">
        <w:rPr>
          <w:rFonts w:cs="Times New Roman"/>
          <w:sz w:val="22"/>
          <w:szCs w:val="22"/>
        </w:rPr>
        <w:t>All the summative assessments will be given a</w:t>
      </w:r>
      <w:r w:rsidR="0019456F" w:rsidRPr="00DB4AE5">
        <w:rPr>
          <w:rFonts w:cs="Times New Roman"/>
          <w:sz w:val="22"/>
          <w:szCs w:val="22"/>
        </w:rPr>
        <w:t xml:space="preserve"> </w:t>
      </w:r>
      <w:r w:rsidRPr="00DB4AE5">
        <w:rPr>
          <w:rFonts w:cs="Times New Roman"/>
          <w:sz w:val="22"/>
          <w:szCs w:val="22"/>
        </w:rPr>
        <w:t xml:space="preserve">level of achievement. </w:t>
      </w:r>
      <w:r w:rsidR="002A049C" w:rsidRPr="00DB4AE5">
        <w:rPr>
          <w:rFonts w:cs="Times New Roman"/>
          <w:sz w:val="22"/>
          <w:szCs w:val="22"/>
        </w:rPr>
        <w:t xml:space="preserve"> </w:t>
      </w:r>
      <w:r w:rsidRPr="00DB4AE5">
        <w:rPr>
          <w:rFonts w:cs="Times New Roman"/>
          <w:sz w:val="22"/>
          <w:szCs w:val="22"/>
        </w:rPr>
        <w:t xml:space="preserve">These levels are: </w:t>
      </w:r>
      <w:r w:rsidR="00933161" w:rsidRPr="00DB4AE5">
        <w:rPr>
          <w:rFonts w:cs="Times New Roman"/>
          <w:sz w:val="22"/>
          <w:szCs w:val="22"/>
        </w:rPr>
        <w:t xml:space="preserve">0 does not meet standards, </w:t>
      </w:r>
      <w:r w:rsidRPr="00DB4AE5">
        <w:rPr>
          <w:rFonts w:cs="Times New Roman"/>
          <w:sz w:val="22"/>
          <w:szCs w:val="22"/>
        </w:rPr>
        <w:t>1-2 limited, 3-4</w:t>
      </w:r>
      <w:r w:rsidR="004F3D59" w:rsidRPr="00DB4AE5">
        <w:rPr>
          <w:rFonts w:cs="Times New Roman"/>
          <w:sz w:val="22"/>
          <w:szCs w:val="22"/>
        </w:rPr>
        <w:t xml:space="preserve"> </w:t>
      </w:r>
      <w:r w:rsidRPr="00DB4AE5">
        <w:rPr>
          <w:rFonts w:cs="Times New Roman"/>
          <w:sz w:val="22"/>
          <w:szCs w:val="22"/>
        </w:rPr>
        <w:t>adequate, 5-6 substantial, or 7-8 excellen</w:t>
      </w:r>
      <w:r w:rsidRPr="001A4CCA">
        <w:rPr>
          <w:rFonts w:cs="Times New Roman"/>
          <w:sz w:val="24"/>
          <w:szCs w:val="24"/>
        </w:rPr>
        <w:t>t</w:t>
      </w:r>
      <w:r w:rsidRPr="00DB4AE5">
        <w:rPr>
          <w:rFonts w:cs="Times New Roman"/>
          <w:sz w:val="22"/>
          <w:szCs w:val="22"/>
        </w:rPr>
        <w:t xml:space="preserve">. </w:t>
      </w:r>
      <w:r w:rsidR="002A049C" w:rsidRPr="00DB4AE5">
        <w:rPr>
          <w:rFonts w:cs="Times New Roman"/>
          <w:sz w:val="22"/>
          <w:szCs w:val="22"/>
        </w:rPr>
        <w:t xml:space="preserve"> </w:t>
      </w:r>
      <w:r w:rsidRPr="00DB4AE5">
        <w:rPr>
          <w:rFonts w:cs="Times New Roman"/>
          <w:sz w:val="22"/>
          <w:szCs w:val="22"/>
        </w:rPr>
        <w:t>These levels</w:t>
      </w:r>
      <w:r w:rsidR="0019456F" w:rsidRPr="00DB4AE5">
        <w:rPr>
          <w:rFonts w:cs="Times New Roman"/>
          <w:sz w:val="22"/>
          <w:szCs w:val="22"/>
        </w:rPr>
        <w:t xml:space="preserve"> </w:t>
      </w:r>
      <w:r w:rsidRPr="00DB4AE5">
        <w:rPr>
          <w:rFonts w:cs="Times New Roman"/>
          <w:sz w:val="22"/>
          <w:szCs w:val="22"/>
        </w:rPr>
        <w:t>will be reflected in Schoology and are meant to show</w:t>
      </w:r>
      <w:r w:rsidR="0019456F" w:rsidRPr="00DB4AE5">
        <w:rPr>
          <w:rFonts w:cs="Times New Roman"/>
          <w:sz w:val="22"/>
          <w:szCs w:val="22"/>
        </w:rPr>
        <w:t xml:space="preserve"> </w:t>
      </w:r>
      <w:r w:rsidRPr="00DB4AE5">
        <w:rPr>
          <w:rFonts w:cs="Times New Roman"/>
          <w:sz w:val="22"/>
          <w:szCs w:val="22"/>
        </w:rPr>
        <w:t>improvement throughout the year.</w:t>
      </w:r>
      <w:r w:rsidR="0019456F" w:rsidRPr="00DB4AE5">
        <w:rPr>
          <w:rFonts w:cs="Times New Roman"/>
          <w:sz w:val="22"/>
          <w:szCs w:val="22"/>
        </w:rPr>
        <w:t xml:space="preserve">  </w:t>
      </w:r>
    </w:p>
    <w:p w14:paraId="4AEC9025" w14:textId="66EF0F66" w:rsidR="00984473" w:rsidRDefault="00984473" w:rsidP="001A4CCA">
      <w:pPr>
        <w:spacing w:line="240" w:lineRule="auto"/>
        <w:rPr>
          <w:rFonts w:cs="Times New Roman"/>
          <w:b/>
          <w:bCs/>
          <w:sz w:val="24"/>
          <w:szCs w:val="24"/>
        </w:rPr>
      </w:pPr>
    </w:p>
    <w:p w14:paraId="0E14B58A" w14:textId="43470CF3" w:rsidR="00834688" w:rsidRDefault="000B2B9C" w:rsidP="001A4CCA">
      <w:pPr>
        <w:spacing w:line="240" w:lineRule="auto"/>
        <w:rPr>
          <w:noProof/>
        </w:rPr>
      </w:pPr>
      <w:r w:rsidRPr="0064331C">
        <w:rPr>
          <w:rFonts w:cs="Times New Roman"/>
          <w:b/>
          <w:bCs/>
          <w:sz w:val="24"/>
          <w:szCs w:val="24"/>
        </w:rPr>
        <w:lastRenderedPageBreak/>
        <w:t>Check your grades regularly on Schoology.</w:t>
      </w:r>
      <w:r w:rsidR="001A4CCA" w:rsidRPr="001A4CCA">
        <w:rPr>
          <w:noProof/>
        </w:rPr>
        <w:t xml:space="preserve"> </w:t>
      </w:r>
      <w:r w:rsidR="004F3D59">
        <w:rPr>
          <w:noProof/>
        </w:rPr>
        <w:t xml:space="preserve"> </w:t>
      </w:r>
      <w:r w:rsidR="009F218E">
        <w:rPr>
          <w:noProof/>
        </w:rPr>
        <mc:AlternateContent>
          <mc:Choice Requires="wpg">
            <w:drawing>
              <wp:inline distT="0" distB="0" distL="0" distR="0" wp14:anchorId="6CFAC93C" wp14:editId="62499B12">
                <wp:extent cx="2406316" cy="433136"/>
                <wp:effectExtent l="0" t="0" r="0" b="0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316" cy="433136"/>
                          <a:chOff x="0" y="0"/>
                          <a:chExt cx="6858000" cy="1683385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Schoology – Technology in the Curriculum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270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 Box 37"/>
                        <wps:cNvSpPr txBox="1"/>
                        <wps:spPr>
                          <a:xfrm>
                            <a:off x="0" y="1270635"/>
                            <a:ext cx="6858000" cy="4127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20BE7D" w14:textId="4EF2176B" w:rsidR="009F218E" w:rsidRPr="009F218E" w:rsidRDefault="00000000" w:rsidP="009F218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="009F218E" w:rsidRPr="009F21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F218E" w:rsidRPr="009F218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6" w:history="1">
                                <w:r w:rsidR="009F218E" w:rsidRPr="009F218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FAC93C" id="Group 38" o:spid="_x0000_s1033" style="width:189.45pt;height:34.1pt;mso-position-horizontal-relative:char;mso-position-vertical-relative:line" coordsize="68580,168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">
                <v:shape id="Picture 36" o:spid="_x0000_s1034" type="#_x0000_t75" alt="Schoology – Technology in the Curriculum" style="position:absolute;width:68580;height:127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">
                  <v:imagedata r:id="rId37" o:title="Schoology – Technology in the Curriculum"/>
                </v:shape>
                <v:shape id="Text Box 37" o:spid="_x0000_s1035" type="#_x0000_t202" style="position:absolute;top:12706;width:68580;height:41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" stroked="f">
                  <v:textbox>
                    <w:txbxContent>
                      <w:p w14:paraId="1C20BE7D" w14:textId="4EF2176B" w:rsidR="009F218E" w:rsidRPr="009F218E" w:rsidRDefault="001C50CB" w:rsidP="009F218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8" w:history="1">
                          <w:r w:rsidR="009F218E" w:rsidRPr="009F218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9F218E" w:rsidRPr="009F218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9" w:history="1">
                          <w:r w:rsidR="009F218E" w:rsidRPr="009F218E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089880" w14:textId="2E478DBA" w:rsidR="004F3D59" w:rsidRDefault="004F3D59" w:rsidP="001A4CCA">
      <w:pPr>
        <w:spacing w:line="240" w:lineRule="auto"/>
        <w:rPr>
          <w:noProof/>
        </w:rPr>
      </w:pPr>
    </w:p>
    <w:p w14:paraId="0D7F6994" w14:textId="07506D85" w:rsidR="001A4CCA" w:rsidRDefault="001A4CCA" w:rsidP="001A4CCA">
      <w:pPr>
        <w:spacing w:line="240" w:lineRule="auto"/>
        <w:rPr>
          <w:noProof/>
        </w:rPr>
      </w:pPr>
    </w:p>
    <w:p w14:paraId="04A3A753" w14:textId="5EDE9538" w:rsidR="00517123" w:rsidRDefault="00F71915" w:rsidP="001A4CCA">
      <w:pPr>
        <w:pStyle w:val="Heading2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0F9842B" wp14:editId="54319C69">
            <wp:simplePos x="0" y="0"/>
            <wp:positionH relativeFrom="column">
              <wp:posOffset>5173078</wp:posOffset>
            </wp:positionH>
            <wp:positionV relativeFrom="paragraph">
              <wp:posOffset>467</wp:posOffset>
            </wp:positionV>
            <wp:extent cx="922655" cy="908685"/>
            <wp:effectExtent l="0" t="0" r="4445" b="571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0A20A" w14:textId="77777777" w:rsidR="00AD3D62" w:rsidRDefault="00AD3D62" w:rsidP="00AD3D62">
      <w:pPr>
        <w:pStyle w:val="BodyText"/>
        <w:rPr>
          <w:b w:val="0"/>
          <w:color w:val="222222"/>
          <w:sz w:val="22"/>
          <w:szCs w:val="22"/>
        </w:rPr>
      </w:pPr>
    </w:p>
    <w:p w14:paraId="76A54B72" w14:textId="77777777" w:rsidR="00AD3D62" w:rsidRPr="00D12854" w:rsidRDefault="00AD3D62" w:rsidP="0098447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French Hidden River Middle School</w:t>
      </w:r>
      <w:r w:rsidRPr="00D12854">
        <w:rPr>
          <w:b/>
          <w:sz w:val="24"/>
          <w:szCs w:val="24"/>
        </w:rPr>
        <w:t xml:space="preserve"> </w:t>
      </w:r>
    </w:p>
    <w:p w14:paraId="3E4C5152" w14:textId="77777777" w:rsidR="00AD3D62" w:rsidRPr="00D12854" w:rsidRDefault="00AD3D62" w:rsidP="00984473">
      <w:pPr>
        <w:spacing w:after="0" w:line="240" w:lineRule="auto"/>
        <w:jc w:val="center"/>
        <w:rPr>
          <w:b/>
          <w:sz w:val="24"/>
          <w:szCs w:val="24"/>
        </w:rPr>
      </w:pPr>
      <w:r w:rsidRPr="00D12854">
        <w:rPr>
          <w:b/>
          <w:sz w:val="24"/>
          <w:szCs w:val="24"/>
        </w:rPr>
        <w:t xml:space="preserve">Allons-y!  </w:t>
      </w:r>
      <w:proofErr w:type="spellStart"/>
      <w:r w:rsidRPr="00D12854">
        <w:rPr>
          <w:b/>
          <w:sz w:val="24"/>
          <w:szCs w:val="24"/>
        </w:rPr>
        <w:t>Amusons</w:t>
      </w:r>
      <w:proofErr w:type="spellEnd"/>
      <w:r w:rsidRPr="00D12854">
        <w:rPr>
          <w:b/>
          <w:sz w:val="24"/>
          <w:szCs w:val="24"/>
        </w:rPr>
        <w:t xml:space="preserve">-nous!  </w:t>
      </w:r>
      <w:proofErr w:type="spellStart"/>
      <w:r w:rsidRPr="00D12854">
        <w:rPr>
          <w:b/>
          <w:sz w:val="24"/>
          <w:szCs w:val="24"/>
        </w:rPr>
        <w:t>Parlons</w:t>
      </w:r>
      <w:proofErr w:type="spellEnd"/>
      <w:r w:rsidRPr="00D12854">
        <w:rPr>
          <w:b/>
          <w:sz w:val="24"/>
          <w:szCs w:val="24"/>
        </w:rPr>
        <w:t xml:space="preserve"> </w:t>
      </w:r>
      <w:proofErr w:type="spellStart"/>
      <w:r w:rsidRPr="00D12854">
        <w:rPr>
          <w:b/>
          <w:sz w:val="24"/>
          <w:szCs w:val="24"/>
        </w:rPr>
        <w:t>français</w:t>
      </w:r>
      <w:proofErr w:type="spellEnd"/>
      <w:r w:rsidRPr="00D12854">
        <w:rPr>
          <w:b/>
          <w:sz w:val="24"/>
          <w:szCs w:val="24"/>
        </w:rPr>
        <w:t>!</w:t>
      </w:r>
    </w:p>
    <w:p w14:paraId="10D888D7" w14:textId="77777777" w:rsidR="00AD3D62" w:rsidRDefault="00AD3D62" w:rsidP="00AD3D62">
      <w:pPr>
        <w:pStyle w:val="BodyText"/>
        <w:jc w:val="center"/>
        <w:rPr>
          <w:color w:val="222222"/>
          <w:sz w:val="22"/>
          <w:szCs w:val="22"/>
        </w:rPr>
      </w:pPr>
    </w:p>
    <w:p w14:paraId="5E064F9C" w14:textId="77777777" w:rsidR="00AD3D62" w:rsidRDefault="00AD3D62" w:rsidP="00AD3D62">
      <w:pPr>
        <w:pStyle w:val="BodyText"/>
        <w:rPr>
          <w:color w:val="222222"/>
          <w:sz w:val="22"/>
          <w:szCs w:val="22"/>
          <w:u w:val="single"/>
        </w:rPr>
      </w:pPr>
    </w:p>
    <w:p w14:paraId="3328F3A8" w14:textId="77777777" w:rsidR="00AD3D62" w:rsidRPr="00AD3D62" w:rsidRDefault="00AD3D62" w:rsidP="00AD3D62">
      <w:pPr>
        <w:pStyle w:val="BodyText"/>
        <w:rPr>
          <w:rFonts w:asciiTheme="minorHAnsi" w:hAnsiTheme="minorHAnsi"/>
          <w:color w:val="222222"/>
          <w:sz w:val="22"/>
          <w:szCs w:val="22"/>
          <w:u w:val="single"/>
        </w:rPr>
      </w:pPr>
      <w:r w:rsidRPr="002E4505">
        <w:rPr>
          <w:rFonts w:asciiTheme="minorHAnsi" w:hAnsiTheme="minorHAnsi"/>
          <w:color w:val="222222"/>
          <w:sz w:val="22"/>
          <w:szCs w:val="22"/>
          <w:highlight w:val="yellow"/>
          <w:u w:val="single"/>
        </w:rPr>
        <w:t>TO DO:</w:t>
      </w:r>
    </w:p>
    <w:p w14:paraId="451841A8" w14:textId="77777777" w:rsidR="00AD3D62" w:rsidRPr="00AD3D62" w:rsidRDefault="00AD3D62" w:rsidP="00AD3D62">
      <w:pPr>
        <w:pStyle w:val="BodyText"/>
        <w:numPr>
          <w:ilvl w:val="0"/>
          <w:numId w:val="8"/>
        </w:numPr>
        <w:rPr>
          <w:rFonts w:asciiTheme="minorHAnsi" w:hAnsiTheme="minorHAnsi"/>
          <w:color w:val="222222"/>
          <w:sz w:val="22"/>
          <w:szCs w:val="22"/>
        </w:rPr>
      </w:pPr>
      <w:r w:rsidRPr="002E4505">
        <w:rPr>
          <w:rFonts w:asciiTheme="minorHAnsi" w:hAnsiTheme="minorHAnsi"/>
          <w:color w:val="222222"/>
          <w:sz w:val="22"/>
          <w:szCs w:val="22"/>
          <w:highlight w:val="yellow"/>
        </w:rPr>
        <w:t>READ</w:t>
      </w:r>
      <w:r w:rsidRPr="00AD3D62">
        <w:rPr>
          <w:rFonts w:asciiTheme="minorHAnsi" w:hAnsiTheme="minorHAnsi"/>
          <w:color w:val="222222"/>
          <w:sz w:val="22"/>
          <w:szCs w:val="22"/>
        </w:rPr>
        <w:t xml:space="preserve"> THE SYLLABUS</w:t>
      </w:r>
    </w:p>
    <w:p w14:paraId="4E9BAAC3" w14:textId="77777777" w:rsidR="00AD3D62" w:rsidRPr="00AD3D62" w:rsidRDefault="00AD3D62" w:rsidP="00AD3D62">
      <w:pPr>
        <w:pStyle w:val="BodyText"/>
        <w:numPr>
          <w:ilvl w:val="0"/>
          <w:numId w:val="8"/>
        </w:numPr>
        <w:rPr>
          <w:rFonts w:asciiTheme="minorHAnsi" w:hAnsiTheme="minorHAnsi"/>
          <w:color w:val="222222"/>
          <w:sz w:val="22"/>
          <w:szCs w:val="22"/>
        </w:rPr>
      </w:pPr>
      <w:r w:rsidRPr="00AD3D62">
        <w:rPr>
          <w:rFonts w:asciiTheme="minorHAnsi" w:hAnsiTheme="minorHAnsi"/>
          <w:color w:val="222222"/>
          <w:sz w:val="22"/>
          <w:szCs w:val="22"/>
        </w:rPr>
        <w:t xml:space="preserve">HAVE YOUR </w:t>
      </w:r>
      <w:r w:rsidRPr="002E4505">
        <w:rPr>
          <w:rFonts w:asciiTheme="minorHAnsi" w:hAnsiTheme="minorHAnsi"/>
          <w:color w:val="222222"/>
          <w:sz w:val="22"/>
          <w:szCs w:val="22"/>
          <w:highlight w:val="yellow"/>
        </w:rPr>
        <w:t>PARENTS/GUARDIANS READ</w:t>
      </w:r>
      <w:r w:rsidRPr="00AD3D62">
        <w:rPr>
          <w:rFonts w:asciiTheme="minorHAnsi" w:hAnsiTheme="minorHAnsi"/>
          <w:color w:val="222222"/>
          <w:sz w:val="22"/>
          <w:szCs w:val="22"/>
        </w:rPr>
        <w:t xml:space="preserve"> THE SYLLABUS</w:t>
      </w:r>
    </w:p>
    <w:p w14:paraId="44F2E7C9" w14:textId="77777777" w:rsidR="00AD3D62" w:rsidRPr="00AD3D62" w:rsidRDefault="00AD3D62" w:rsidP="00AD3D62">
      <w:pPr>
        <w:pStyle w:val="BodyText"/>
        <w:numPr>
          <w:ilvl w:val="0"/>
          <w:numId w:val="8"/>
        </w:numPr>
        <w:rPr>
          <w:rFonts w:asciiTheme="minorHAnsi" w:hAnsiTheme="minorHAnsi"/>
          <w:color w:val="222222"/>
          <w:sz w:val="22"/>
          <w:szCs w:val="22"/>
        </w:rPr>
      </w:pPr>
      <w:r w:rsidRPr="00AD3D62">
        <w:rPr>
          <w:rFonts w:asciiTheme="minorHAnsi" w:hAnsiTheme="minorHAnsi"/>
          <w:color w:val="222222"/>
          <w:sz w:val="22"/>
          <w:szCs w:val="22"/>
        </w:rPr>
        <w:t xml:space="preserve">BOTH </w:t>
      </w:r>
      <w:r w:rsidRPr="002E4505">
        <w:rPr>
          <w:rFonts w:asciiTheme="minorHAnsi" w:hAnsiTheme="minorHAnsi"/>
          <w:color w:val="222222"/>
          <w:sz w:val="22"/>
          <w:szCs w:val="22"/>
          <w:highlight w:val="yellow"/>
        </w:rPr>
        <w:t>YOU</w:t>
      </w:r>
      <w:r w:rsidRPr="00AD3D62">
        <w:rPr>
          <w:rFonts w:asciiTheme="minorHAnsi" w:hAnsiTheme="minorHAnsi"/>
          <w:color w:val="222222"/>
          <w:sz w:val="22"/>
          <w:szCs w:val="22"/>
        </w:rPr>
        <w:t xml:space="preserve"> AND YOUR </w:t>
      </w:r>
      <w:r w:rsidRPr="002E4505">
        <w:rPr>
          <w:rFonts w:asciiTheme="minorHAnsi" w:hAnsiTheme="minorHAnsi"/>
          <w:color w:val="222222"/>
          <w:sz w:val="22"/>
          <w:szCs w:val="22"/>
          <w:highlight w:val="yellow"/>
        </w:rPr>
        <w:t>PARENTS SIGN</w:t>
      </w:r>
      <w:r w:rsidRPr="00AD3D62">
        <w:rPr>
          <w:rFonts w:asciiTheme="minorHAnsi" w:hAnsiTheme="minorHAnsi"/>
          <w:color w:val="222222"/>
          <w:sz w:val="22"/>
          <w:szCs w:val="22"/>
        </w:rPr>
        <w:t xml:space="preserve"> AND </w:t>
      </w:r>
      <w:r w:rsidRPr="002E4505">
        <w:rPr>
          <w:rFonts w:asciiTheme="minorHAnsi" w:hAnsiTheme="minorHAnsi"/>
          <w:color w:val="222222"/>
          <w:sz w:val="22"/>
          <w:szCs w:val="22"/>
          <w:highlight w:val="yellow"/>
          <w:u w:val="single"/>
        </w:rPr>
        <w:t>RETURN THIS SHEET ONLY</w:t>
      </w:r>
    </w:p>
    <w:p w14:paraId="35B2E7E8" w14:textId="77777777" w:rsidR="00AD3D62" w:rsidRPr="00AD3D62" w:rsidRDefault="00AD3D62" w:rsidP="00AD3D62">
      <w:pPr>
        <w:pStyle w:val="BodyText"/>
        <w:jc w:val="center"/>
        <w:rPr>
          <w:rFonts w:asciiTheme="minorHAnsi" w:hAnsiTheme="minorHAnsi"/>
          <w:b w:val="0"/>
          <w:color w:val="222222"/>
          <w:sz w:val="22"/>
          <w:szCs w:val="22"/>
        </w:rPr>
      </w:pPr>
      <w:r w:rsidRPr="00AD3D62">
        <w:rPr>
          <w:rFonts w:asciiTheme="minorHAnsi" w:hAnsiTheme="minorHAnsi"/>
          <w:b w:val="0"/>
          <w:noProof/>
          <w:color w:val="222222"/>
          <w:sz w:val="22"/>
          <w:szCs w:val="22"/>
        </w:rPr>
        <w:drawing>
          <wp:inline distT="0" distB="0" distL="0" distR="0" wp14:anchorId="6F9CA305" wp14:editId="06DF3D02">
            <wp:extent cx="496714" cy="89728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7" cy="9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D62">
        <w:rPr>
          <w:rFonts w:asciiTheme="minorHAnsi" w:hAnsiTheme="minorHAnsi"/>
          <w:b w:val="0"/>
          <w:color w:val="222222"/>
          <w:sz w:val="22"/>
          <w:szCs w:val="22"/>
        </w:rPr>
        <w:t xml:space="preserve"> </w:t>
      </w:r>
      <w:r w:rsidRPr="00AD3D62">
        <w:rPr>
          <w:rFonts w:asciiTheme="minorHAnsi" w:hAnsiTheme="minorHAnsi"/>
          <w:b w:val="0"/>
          <w:color w:val="222222"/>
          <w:sz w:val="22"/>
          <w:szCs w:val="22"/>
        </w:rPr>
        <w:tab/>
      </w:r>
      <w:r w:rsidRPr="00AD3D62">
        <w:rPr>
          <w:rFonts w:asciiTheme="minorHAnsi" w:hAnsiTheme="minorHAnsi"/>
          <w:b w:val="0"/>
          <w:color w:val="222222"/>
          <w:sz w:val="22"/>
          <w:szCs w:val="22"/>
        </w:rPr>
        <w:tab/>
      </w:r>
      <w:r w:rsidRPr="00AD3D62">
        <w:rPr>
          <w:rFonts w:asciiTheme="minorHAnsi" w:hAnsiTheme="minorHAnsi"/>
          <w:b w:val="0"/>
          <w:noProof/>
          <w:color w:val="222222"/>
          <w:sz w:val="22"/>
          <w:szCs w:val="22"/>
        </w:rPr>
        <w:drawing>
          <wp:inline distT="0" distB="0" distL="0" distR="0" wp14:anchorId="5927D74B" wp14:editId="55E063EE">
            <wp:extent cx="1503146" cy="84659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52" cy="85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D62">
        <w:rPr>
          <w:rFonts w:asciiTheme="minorHAnsi" w:hAnsiTheme="minorHAnsi"/>
          <w:b w:val="0"/>
          <w:color w:val="222222"/>
          <w:sz w:val="22"/>
          <w:szCs w:val="22"/>
        </w:rPr>
        <w:tab/>
      </w:r>
      <w:r w:rsidRPr="00AD3D62">
        <w:rPr>
          <w:rFonts w:asciiTheme="minorHAnsi" w:hAnsiTheme="minorHAnsi"/>
          <w:b w:val="0"/>
          <w:color w:val="222222"/>
          <w:sz w:val="22"/>
          <w:szCs w:val="22"/>
        </w:rPr>
        <w:tab/>
      </w:r>
      <w:r w:rsidRPr="00AD3D62">
        <w:rPr>
          <w:rFonts w:asciiTheme="minorHAnsi" w:hAnsiTheme="minorHAnsi"/>
          <w:b w:val="0"/>
          <w:color w:val="222222"/>
          <w:sz w:val="22"/>
          <w:szCs w:val="22"/>
        </w:rPr>
        <w:tab/>
      </w:r>
      <w:r w:rsidRPr="00AD3D62">
        <w:rPr>
          <w:rFonts w:asciiTheme="minorHAnsi" w:hAnsiTheme="minorHAnsi"/>
          <w:b w:val="0"/>
          <w:noProof/>
          <w:color w:val="222222"/>
          <w:sz w:val="22"/>
          <w:szCs w:val="22"/>
        </w:rPr>
        <w:drawing>
          <wp:inline distT="0" distB="0" distL="0" distR="0" wp14:anchorId="5C5F4395" wp14:editId="04E1D081">
            <wp:extent cx="947554" cy="947554"/>
            <wp:effectExtent l="0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69" cy="95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7799D" w14:textId="77777777" w:rsidR="00AD3D62" w:rsidRPr="00AD3D62" w:rsidRDefault="00AD3D62" w:rsidP="00AD3D62">
      <w:pPr>
        <w:pStyle w:val="BodyText"/>
        <w:rPr>
          <w:rFonts w:asciiTheme="minorHAnsi" w:hAnsiTheme="minorHAnsi" w:cs="Arial"/>
          <w:sz w:val="22"/>
          <w:szCs w:val="12"/>
        </w:rPr>
      </w:pPr>
    </w:p>
    <w:p w14:paraId="218136B5" w14:textId="77777777" w:rsidR="00AD3D62" w:rsidRPr="00AD3D62" w:rsidRDefault="00AD3D62" w:rsidP="00AD3D62">
      <w:pPr>
        <w:rPr>
          <w:b/>
          <w:sz w:val="22"/>
          <w:szCs w:val="22"/>
          <w:u w:val="single"/>
        </w:rPr>
      </w:pPr>
      <w:r w:rsidRPr="00AD3D62">
        <w:rPr>
          <w:b/>
          <w:sz w:val="22"/>
          <w:szCs w:val="22"/>
          <w:u w:val="single"/>
        </w:rPr>
        <w:t>Donation</w:t>
      </w:r>
    </w:p>
    <w:p w14:paraId="751C79D8" w14:textId="59354676" w:rsidR="00AD3D62" w:rsidRPr="00AD3D62" w:rsidRDefault="00AD3D62" w:rsidP="0059478A">
      <w:pPr>
        <w:spacing w:line="240" w:lineRule="auto"/>
        <w:rPr>
          <w:b/>
          <w:sz w:val="22"/>
          <w:szCs w:val="22"/>
        </w:rPr>
      </w:pPr>
      <w:r w:rsidRPr="00AD3D62">
        <w:rPr>
          <w:sz w:val="22"/>
          <w:szCs w:val="22"/>
        </w:rPr>
        <w:t xml:space="preserve">Cooking and other activities are an integral part of French class. In order to do more of these enriching activities, I invite you to make a $10.00 </w:t>
      </w:r>
      <w:r w:rsidRPr="0059478A">
        <w:rPr>
          <w:sz w:val="22"/>
          <w:szCs w:val="22"/>
          <w:u w:val="single"/>
        </w:rPr>
        <w:t xml:space="preserve">donation </w:t>
      </w:r>
      <w:r w:rsidRPr="00AD3D62">
        <w:rPr>
          <w:sz w:val="22"/>
          <w:szCs w:val="22"/>
        </w:rPr>
        <w:t>(or any amount) for the purchase of food and other materials in French class</w:t>
      </w:r>
      <w:r w:rsidRPr="00AD3D62">
        <w:rPr>
          <w:b/>
          <w:sz w:val="22"/>
          <w:szCs w:val="22"/>
        </w:rPr>
        <w:t xml:space="preserve">.  If possible, please include your $10.00 </w:t>
      </w:r>
      <w:r w:rsidRPr="0059478A">
        <w:rPr>
          <w:b/>
          <w:sz w:val="22"/>
          <w:szCs w:val="22"/>
          <w:u w:val="single"/>
        </w:rPr>
        <w:t>donation</w:t>
      </w:r>
      <w:r w:rsidRPr="00AD3D62">
        <w:rPr>
          <w:b/>
          <w:sz w:val="22"/>
          <w:szCs w:val="22"/>
        </w:rPr>
        <w:t xml:space="preserve"> with the </w:t>
      </w:r>
      <w:r w:rsidRPr="00984473">
        <w:rPr>
          <w:b/>
          <w:sz w:val="22"/>
          <w:szCs w:val="22"/>
          <w:u w:val="single"/>
        </w:rPr>
        <w:t>signed form below.</w:t>
      </w:r>
      <w:r w:rsidRPr="00AD3D62">
        <w:rPr>
          <w:b/>
          <w:sz w:val="22"/>
          <w:szCs w:val="22"/>
        </w:rPr>
        <w:t xml:space="preserve"> </w:t>
      </w:r>
    </w:p>
    <w:p w14:paraId="607B473B" w14:textId="528724BF" w:rsidR="00AD3D62" w:rsidRPr="00AD3D62" w:rsidRDefault="0059478A" w:rsidP="0059478A">
      <w:pPr>
        <w:rPr>
          <w:b/>
          <w:sz w:val="22"/>
        </w:rPr>
      </w:pPr>
      <w:r>
        <w:rPr>
          <w:b/>
          <w:sz w:val="22"/>
        </w:rPr>
        <w:t>____________________________________________________________________________________________________</w:t>
      </w:r>
    </w:p>
    <w:p w14:paraId="746894B2" w14:textId="4BCF431E" w:rsidR="00AD3D62" w:rsidRPr="00AD3D62" w:rsidRDefault="00AD3D62" w:rsidP="0059478A">
      <w:pPr>
        <w:tabs>
          <w:tab w:val="left" w:pos="2608"/>
          <w:tab w:val="center" w:pos="4320"/>
        </w:tabs>
        <w:spacing w:line="240" w:lineRule="auto"/>
        <w:jc w:val="center"/>
        <w:rPr>
          <w:b/>
          <w:sz w:val="22"/>
        </w:rPr>
      </w:pPr>
      <w:r w:rsidRPr="00AD3D62">
        <w:rPr>
          <w:b/>
          <w:sz w:val="22"/>
        </w:rPr>
        <w:t>French Hidden River Middle School</w:t>
      </w:r>
    </w:p>
    <w:p w14:paraId="6B1D70F0" w14:textId="77777777" w:rsidR="00AD3D62" w:rsidRPr="00AD3D62" w:rsidRDefault="00AD3D62" w:rsidP="0059478A">
      <w:pPr>
        <w:spacing w:line="240" w:lineRule="auto"/>
        <w:jc w:val="center"/>
        <w:rPr>
          <w:b/>
          <w:sz w:val="22"/>
        </w:rPr>
      </w:pPr>
      <w:r w:rsidRPr="00AD3D62">
        <w:rPr>
          <w:b/>
          <w:sz w:val="22"/>
        </w:rPr>
        <w:t xml:space="preserve">Allons-y!  </w:t>
      </w:r>
      <w:proofErr w:type="spellStart"/>
      <w:r w:rsidRPr="00AD3D62">
        <w:rPr>
          <w:b/>
          <w:sz w:val="22"/>
        </w:rPr>
        <w:t>Amusons</w:t>
      </w:r>
      <w:proofErr w:type="spellEnd"/>
      <w:r w:rsidRPr="00AD3D62">
        <w:rPr>
          <w:b/>
          <w:sz w:val="22"/>
        </w:rPr>
        <w:t xml:space="preserve">-nous!  </w:t>
      </w:r>
      <w:proofErr w:type="spellStart"/>
      <w:r w:rsidRPr="00AD3D62">
        <w:rPr>
          <w:b/>
          <w:sz w:val="22"/>
        </w:rPr>
        <w:t>Parlons</w:t>
      </w:r>
      <w:proofErr w:type="spellEnd"/>
      <w:r w:rsidRPr="00AD3D62">
        <w:rPr>
          <w:b/>
          <w:sz w:val="22"/>
        </w:rPr>
        <w:t xml:space="preserve"> </w:t>
      </w:r>
      <w:proofErr w:type="spellStart"/>
      <w:r w:rsidRPr="00AD3D62">
        <w:rPr>
          <w:b/>
          <w:sz w:val="22"/>
        </w:rPr>
        <w:t>français</w:t>
      </w:r>
      <w:proofErr w:type="spellEnd"/>
      <w:r w:rsidRPr="00AD3D62">
        <w:rPr>
          <w:b/>
          <w:sz w:val="22"/>
        </w:rPr>
        <w:t>!</w:t>
      </w:r>
    </w:p>
    <w:p w14:paraId="6382A630" w14:textId="77777777" w:rsidR="00AD3D62" w:rsidRPr="00AD3D62" w:rsidRDefault="00AD3D62" w:rsidP="00AD3D62">
      <w:pPr>
        <w:pStyle w:val="BodyText"/>
        <w:rPr>
          <w:rFonts w:asciiTheme="minorHAnsi" w:hAnsiTheme="minorHAnsi"/>
          <w:bCs/>
          <w:sz w:val="22"/>
        </w:rPr>
      </w:pPr>
    </w:p>
    <w:p w14:paraId="262E7B25" w14:textId="70C2AFBB" w:rsidR="00AD3D62" w:rsidRPr="00AD3D62" w:rsidRDefault="00AD3D62" w:rsidP="00AD3D62">
      <w:pPr>
        <w:pStyle w:val="BodyText"/>
        <w:rPr>
          <w:rFonts w:asciiTheme="minorHAnsi" w:hAnsiTheme="minorHAnsi"/>
          <w:b w:val="0"/>
          <w:sz w:val="22"/>
        </w:rPr>
      </w:pPr>
      <w:r w:rsidRPr="00AD3D62">
        <w:rPr>
          <w:rFonts w:asciiTheme="minorHAnsi" w:hAnsiTheme="minorHAnsi"/>
          <w:bCs/>
          <w:sz w:val="22"/>
        </w:rPr>
        <w:t>**I have read,</w:t>
      </w:r>
      <w:r w:rsidRPr="00AD3D62">
        <w:rPr>
          <w:rFonts w:asciiTheme="minorHAnsi" w:hAnsiTheme="minorHAnsi"/>
          <w:b w:val="0"/>
          <w:sz w:val="22"/>
        </w:rPr>
        <w:t xml:space="preserve"> understand, and will abide by the expectations and rules for French class.</w:t>
      </w:r>
    </w:p>
    <w:p w14:paraId="60371002" w14:textId="77777777" w:rsidR="00AD3D62" w:rsidRPr="00AD3D62" w:rsidRDefault="00AD3D62" w:rsidP="00AD3D62">
      <w:pPr>
        <w:pStyle w:val="BodyText"/>
        <w:rPr>
          <w:rFonts w:asciiTheme="minorHAnsi" w:hAnsiTheme="minorHAnsi"/>
          <w:b w:val="0"/>
          <w:sz w:val="22"/>
        </w:rPr>
      </w:pPr>
    </w:p>
    <w:p w14:paraId="3B6E0733" w14:textId="77777777" w:rsidR="00AD3D62" w:rsidRPr="00AD3D62" w:rsidRDefault="00AD3D62" w:rsidP="00AD3D62">
      <w:pPr>
        <w:pStyle w:val="BodyText"/>
        <w:rPr>
          <w:rFonts w:asciiTheme="minorHAnsi" w:hAnsiTheme="minorHAnsi"/>
          <w:b w:val="0"/>
          <w:sz w:val="22"/>
        </w:rPr>
      </w:pPr>
      <w:r w:rsidRPr="00AD3D62">
        <w:rPr>
          <w:rFonts w:asciiTheme="minorHAnsi" w:hAnsiTheme="minorHAnsi"/>
          <w:b w:val="0"/>
          <w:sz w:val="22"/>
        </w:rPr>
        <w:t>________________________________</w:t>
      </w:r>
      <w:r w:rsidRPr="00AD3D62">
        <w:rPr>
          <w:rFonts w:asciiTheme="minorHAnsi" w:hAnsiTheme="minorHAnsi"/>
          <w:b w:val="0"/>
          <w:sz w:val="22"/>
        </w:rPr>
        <w:tab/>
      </w:r>
      <w:r w:rsidRPr="00AD3D62">
        <w:rPr>
          <w:rFonts w:asciiTheme="minorHAnsi" w:hAnsiTheme="minorHAnsi"/>
          <w:b w:val="0"/>
          <w:sz w:val="22"/>
        </w:rPr>
        <w:tab/>
      </w:r>
      <w:r w:rsidRPr="00AD3D62">
        <w:rPr>
          <w:rFonts w:asciiTheme="minorHAnsi" w:hAnsiTheme="minorHAnsi"/>
          <w:b w:val="0"/>
          <w:sz w:val="22"/>
        </w:rPr>
        <w:tab/>
        <w:t>________________________________</w:t>
      </w:r>
    </w:p>
    <w:p w14:paraId="07170DA4" w14:textId="77777777" w:rsidR="00AD3D62" w:rsidRPr="00AD3D62" w:rsidRDefault="00AD3D62" w:rsidP="00AD3D62">
      <w:pPr>
        <w:pStyle w:val="BodyText"/>
        <w:rPr>
          <w:rFonts w:asciiTheme="minorHAnsi" w:hAnsiTheme="minorHAnsi"/>
          <w:b w:val="0"/>
          <w:sz w:val="22"/>
        </w:rPr>
      </w:pPr>
      <w:r w:rsidRPr="00AD3D62">
        <w:rPr>
          <w:rFonts w:asciiTheme="minorHAnsi" w:hAnsiTheme="minorHAnsi"/>
          <w:b w:val="0"/>
          <w:sz w:val="22"/>
        </w:rPr>
        <w:t>Student Name (print)</w:t>
      </w:r>
      <w:r w:rsidRPr="00AD3D62">
        <w:rPr>
          <w:rFonts w:asciiTheme="minorHAnsi" w:hAnsiTheme="minorHAnsi"/>
          <w:b w:val="0"/>
          <w:sz w:val="22"/>
        </w:rPr>
        <w:tab/>
      </w:r>
      <w:r w:rsidRPr="00AD3D62">
        <w:rPr>
          <w:rFonts w:asciiTheme="minorHAnsi" w:hAnsiTheme="minorHAnsi"/>
          <w:b w:val="0"/>
          <w:sz w:val="22"/>
        </w:rPr>
        <w:tab/>
      </w:r>
      <w:r w:rsidRPr="00AD3D62">
        <w:rPr>
          <w:rFonts w:asciiTheme="minorHAnsi" w:hAnsiTheme="minorHAnsi"/>
          <w:b w:val="0"/>
          <w:sz w:val="22"/>
        </w:rPr>
        <w:tab/>
      </w:r>
      <w:r w:rsidRPr="00AD3D62">
        <w:rPr>
          <w:rFonts w:asciiTheme="minorHAnsi" w:hAnsiTheme="minorHAnsi"/>
          <w:b w:val="0"/>
          <w:sz w:val="22"/>
        </w:rPr>
        <w:tab/>
      </w:r>
      <w:r w:rsidRPr="00AD3D62">
        <w:rPr>
          <w:rFonts w:asciiTheme="minorHAnsi" w:hAnsiTheme="minorHAnsi"/>
          <w:b w:val="0"/>
          <w:sz w:val="22"/>
        </w:rPr>
        <w:tab/>
        <w:t>Student Name (signature)</w:t>
      </w:r>
    </w:p>
    <w:p w14:paraId="1A730574" w14:textId="77777777" w:rsidR="00AD3D62" w:rsidRPr="00AD3D62" w:rsidRDefault="00AD3D62" w:rsidP="00AD3D62">
      <w:pPr>
        <w:pStyle w:val="BodyText"/>
        <w:rPr>
          <w:rFonts w:asciiTheme="minorHAnsi" w:hAnsiTheme="minorHAnsi"/>
          <w:b w:val="0"/>
          <w:sz w:val="22"/>
        </w:rPr>
      </w:pPr>
    </w:p>
    <w:p w14:paraId="49A4E172" w14:textId="640E4F7E" w:rsidR="00AD3D62" w:rsidRPr="00AD3D62" w:rsidRDefault="00AD3D62" w:rsidP="00AD3D62">
      <w:pPr>
        <w:pStyle w:val="BodyText"/>
        <w:rPr>
          <w:rFonts w:asciiTheme="minorHAnsi" w:hAnsiTheme="minorHAnsi"/>
          <w:b w:val="0"/>
          <w:sz w:val="22"/>
        </w:rPr>
      </w:pPr>
      <w:r w:rsidRPr="00AD3D62">
        <w:rPr>
          <w:rFonts w:asciiTheme="minorHAnsi" w:hAnsiTheme="minorHAnsi"/>
          <w:bCs/>
          <w:sz w:val="22"/>
        </w:rPr>
        <w:t>**We have read,</w:t>
      </w:r>
      <w:r w:rsidRPr="00AD3D62">
        <w:rPr>
          <w:rFonts w:asciiTheme="minorHAnsi" w:hAnsiTheme="minorHAnsi"/>
          <w:b w:val="0"/>
          <w:sz w:val="22"/>
        </w:rPr>
        <w:t xml:space="preserve"> understand, and will support our student in abiding by the expectations and rules for French class.</w:t>
      </w:r>
    </w:p>
    <w:p w14:paraId="39A36444" w14:textId="77777777" w:rsidR="00AD3D62" w:rsidRDefault="00AD3D62" w:rsidP="00AD3D62">
      <w:pPr>
        <w:pStyle w:val="BodyText"/>
        <w:rPr>
          <w:rFonts w:asciiTheme="minorHAnsi" w:hAnsiTheme="minorHAnsi"/>
          <w:b w:val="0"/>
          <w:sz w:val="22"/>
        </w:rPr>
      </w:pPr>
    </w:p>
    <w:p w14:paraId="5569B5FE" w14:textId="0DBA2829" w:rsidR="00AD3D62" w:rsidRPr="00AD3D62" w:rsidRDefault="00AD3D62" w:rsidP="00AD3D62">
      <w:pPr>
        <w:pStyle w:val="BodyText"/>
        <w:rPr>
          <w:rFonts w:asciiTheme="minorHAnsi" w:hAnsiTheme="minorHAnsi"/>
          <w:b w:val="0"/>
          <w:sz w:val="22"/>
        </w:rPr>
      </w:pPr>
      <w:r w:rsidRPr="00AD3D62">
        <w:rPr>
          <w:rFonts w:asciiTheme="minorHAnsi" w:hAnsiTheme="minorHAnsi"/>
          <w:b w:val="0"/>
          <w:sz w:val="22"/>
        </w:rPr>
        <w:t>________________________________</w:t>
      </w:r>
      <w:r w:rsidRPr="00AD3D62">
        <w:rPr>
          <w:rFonts w:asciiTheme="minorHAnsi" w:hAnsiTheme="minorHAnsi"/>
          <w:b w:val="0"/>
          <w:sz w:val="22"/>
        </w:rPr>
        <w:tab/>
      </w:r>
      <w:r w:rsidRPr="00AD3D62">
        <w:rPr>
          <w:rFonts w:asciiTheme="minorHAnsi" w:hAnsiTheme="minorHAnsi"/>
          <w:b w:val="0"/>
          <w:sz w:val="22"/>
        </w:rPr>
        <w:tab/>
      </w:r>
      <w:r w:rsidRPr="00AD3D62">
        <w:rPr>
          <w:rFonts w:asciiTheme="minorHAnsi" w:hAnsiTheme="minorHAnsi"/>
          <w:b w:val="0"/>
          <w:sz w:val="22"/>
        </w:rPr>
        <w:tab/>
        <w:t>________________________________</w:t>
      </w:r>
    </w:p>
    <w:p w14:paraId="5377BA79" w14:textId="2775A000" w:rsidR="00AD3D62" w:rsidRPr="00AD3D62" w:rsidRDefault="00AD3D62" w:rsidP="00AD3D62">
      <w:pPr>
        <w:pStyle w:val="BodyText"/>
        <w:rPr>
          <w:rFonts w:asciiTheme="minorHAnsi" w:hAnsiTheme="minorHAnsi"/>
          <w:b w:val="0"/>
          <w:sz w:val="22"/>
        </w:rPr>
      </w:pPr>
      <w:r w:rsidRPr="00AD3D62">
        <w:rPr>
          <w:rFonts w:asciiTheme="minorHAnsi" w:hAnsiTheme="minorHAnsi"/>
          <w:b w:val="0"/>
          <w:sz w:val="22"/>
        </w:rPr>
        <w:t>Parent</w:t>
      </w:r>
      <w:r>
        <w:rPr>
          <w:rFonts w:asciiTheme="minorHAnsi" w:hAnsiTheme="minorHAnsi"/>
          <w:b w:val="0"/>
          <w:sz w:val="22"/>
        </w:rPr>
        <w:t>/Guardian</w:t>
      </w:r>
      <w:r w:rsidRPr="00AD3D62">
        <w:rPr>
          <w:rFonts w:asciiTheme="minorHAnsi" w:hAnsiTheme="minorHAnsi"/>
          <w:b w:val="0"/>
          <w:sz w:val="22"/>
        </w:rPr>
        <w:t xml:space="preserve"> Name (print)</w:t>
      </w:r>
      <w:r w:rsidRPr="00AD3D62">
        <w:rPr>
          <w:rFonts w:asciiTheme="minorHAnsi" w:hAnsiTheme="minorHAnsi"/>
          <w:b w:val="0"/>
          <w:sz w:val="22"/>
        </w:rPr>
        <w:tab/>
      </w:r>
      <w:r w:rsidRPr="00AD3D62">
        <w:rPr>
          <w:rFonts w:asciiTheme="minorHAnsi" w:hAnsiTheme="minorHAnsi"/>
          <w:b w:val="0"/>
          <w:sz w:val="22"/>
        </w:rPr>
        <w:tab/>
      </w:r>
      <w:r w:rsidRPr="00AD3D62">
        <w:rPr>
          <w:rFonts w:asciiTheme="minorHAnsi" w:hAnsiTheme="minorHAnsi"/>
          <w:b w:val="0"/>
          <w:sz w:val="22"/>
        </w:rPr>
        <w:tab/>
      </w:r>
      <w:r w:rsidRPr="00AD3D62">
        <w:rPr>
          <w:rFonts w:asciiTheme="minorHAnsi" w:hAnsiTheme="minorHAnsi"/>
          <w:b w:val="0"/>
          <w:sz w:val="22"/>
        </w:rPr>
        <w:tab/>
      </w:r>
      <w:r w:rsidRPr="00AD3D62">
        <w:rPr>
          <w:rFonts w:asciiTheme="minorHAnsi" w:hAnsiTheme="minorHAnsi"/>
          <w:b w:val="0"/>
          <w:sz w:val="22"/>
        </w:rPr>
        <w:tab/>
        <w:t>Parent</w:t>
      </w:r>
      <w:r>
        <w:rPr>
          <w:rFonts w:asciiTheme="minorHAnsi" w:hAnsiTheme="minorHAnsi"/>
          <w:b w:val="0"/>
          <w:sz w:val="22"/>
        </w:rPr>
        <w:t>/Guardian</w:t>
      </w:r>
      <w:r w:rsidRPr="00AD3D62">
        <w:rPr>
          <w:rFonts w:asciiTheme="minorHAnsi" w:hAnsiTheme="minorHAnsi"/>
          <w:b w:val="0"/>
          <w:sz w:val="22"/>
        </w:rPr>
        <w:t xml:space="preserve"> Name (signature)</w:t>
      </w:r>
    </w:p>
    <w:p w14:paraId="33398EB2" w14:textId="77777777" w:rsidR="00AD3D62" w:rsidRPr="00AD3D62" w:rsidRDefault="00AD3D62" w:rsidP="00AD3D62">
      <w:pPr>
        <w:pStyle w:val="BodyText"/>
        <w:rPr>
          <w:rFonts w:asciiTheme="minorHAnsi" w:hAnsiTheme="minorHAnsi"/>
          <w:b w:val="0"/>
          <w:sz w:val="22"/>
        </w:rPr>
      </w:pPr>
    </w:p>
    <w:p w14:paraId="29683EAD" w14:textId="5F5B9122" w:rsidR="00AD3D62" w:rsidRPr="00AD3D62" w:rsidRDefault="00AD3D62" w:rsidP="0059478A">
      <w:pPr>
        <w:pStyle w:val="BodyText"/>
        <w:rPr>
          <w:rFonts w:asciiTheme="minorHAnsi" w:hAnsiTheme="minorHAnsi"/>
          <w:b w:val="0"/>
          <w:sz w:val="22"/>
        </w:rPr>
      </w:pPr>
      <w:r w:rsidRPr="00AD3D62">
        <w:rPr>
          <w:rFonts w:asciiTheme="minorHAnsi" w:hAnsiTheme="minorHAnsi"/>
          <w:b w:val="0"/>
          <w:sz w:val="22"/>
        </w:rPr>
        <w:t>Parent</w:t>
      </w:r>
      <w:r>
        <w:rPr>
          <w:rFonts w:asciiTheme="minorHAnsi" w:hAnsiTheme="minorHAnsi"/>
          <w:b w:val="0"/>
          <w:sz w:val="22"/>
        </w:rPr>
        <w:t>/Guardian</w:t>
      </w:r>
      <w:r w:rsidRPr="00AD3D62">
        <w:rPr>
          <w:rFonts w:asciiTheme="minorHAnsi" w:hAnsiTheme="minorHAnsi"/>
          <w:b w:val="0"/>
          <w:sz w:val="22"/>
        </w:rPr>
        <w:t xml:space="preserve"> email address: </w:t>
      </w:r>
      <w:r w:rsidRPr="00AD3D62">
        <w:rPr>
          <w:rFonts w:asciiTheme="minorHAnsi" w:hAnsiTheme="minorHAnsi"/>
          <w:b w:val="0"/>
          <w:sz w:val="22"/>
        </w:rPr>
        <w:tab/>
        <w:t>_________________________________________________</w:t>
      </w:r>
    </w:p>
    <w:p w14:paraId="67364A89" w14:textId="16D4684D" w:rsidR="0059478A" w:rsidRDefault="00737C04" w:rsidP="0059478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0803CE9B" wp14:editId="08DCD3E5">
            <wp:simplePos x="0" y="0"/>
            <wp:positionH relativeFrom="column">
              <wp:posOffset>5903295</wp:posOffset>
            </wp:positionH>
            <wp:positionV relativeFrom="paragraph">
              <wp:posOffset>177566</wp:posOffset>
            </wp:positionV>
            <wp:extent cx="906057" cy="771826"/>
            <wp:effectExtent l="0" t="0" r="0" b="317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57" cy="77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222E2" w14:textId="109DE400" w:rsidR="00C2478A" w:rsidRDefault="00C2478A" w:rsidP="0059478A">
      <w:pPr>
        <w:jc w:val="center"/>
        <w:rPr>
          <w:sz w:val="22"/>
          <w:szCs w:val="22"/>
        </w:rPr>
      </w:pPr>
    </w:p>
    <w:p w14:paraId="4B638754" w14:textId="77777777" w:rsidR="00C2478A" w:rsidRPr="0059478A" w:rsidRDefault="00C2478A" w:rsidP="00C2478A">
      <w:pPr>
        <w:rPr>
          <w:sz w:val="22"/>
          <w:szCs w:val="22"/>
        </w:rPr>
      </w:pPr>
    </w:p>
    <w:sectPr w:rsidR="00C2478A" w:rsidRPr="0059478A" w:rsidSect="00B25BD4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C750F" w14:textId="77777777" w:rsidR="00825A5C" w:rsidRDefault="00825A5C">
      <w:pPr>
        <w:spacing w:after="0" w:line="240" w:lineRule="auto"/>
      </w:pPr>
      <w:r>
        <w:separator/>
      </w:r>
    </w:p>
  </w:endnote>
  <w:endnote w:type="continuationSeparator" w:id="0">
    <w:p w14:paraId="6667E801" w14:textId="77777777" w:rsidR="00825A5C" w:rsidRDefault="00825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p.≤¡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BEC7E" w14:textId="77777777" w:rsidR="00825A5C" w:rsidRDefault="00825A5C">
      <w:pPr>
        <w:spacing w:after="0" w:line="240" w:lineRule="auto"/>
      </w:pPr>
      <w:r>
        <w:separator/>
      </w:r>
    </w:p>
  </w:footnote>
  <w:footnote w:type="continuationSeparator" w:id="0">
    <w:p w14:paraId="613340C4" w14:textId="77777777" w:rsidR="00825A5C" w:rsidRDefault="00825A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5E0F"/>
    <w:multiLevelType w:val="hybridMultilevel"/>
    <w:tmpl w:val="6F50D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53F1D"/>
    <w:multiLevelType w:val="hybridMultilevel"/>
    <w:tmpl w:val="F5A0B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3034C"/>
    <w:multiLevelType w:val="hybridMultilevel"/>
    <w:tmpl w:val="8E049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F1011"/>
    <w:multiLevelType w:val="hybridMultilevel"/>
    <w:tmpl w:val="108A0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8C7D54"/>
    <w:multiLevelType w:val="hybridMultilevel"/>
    <w:tmpl w:val="8AD47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E856DD"/>
    <w:multiLevelType w:val="hybridMultilevel"/>
    <w:tmpl w:val="58C29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254DA"/>
    <w:multiLevelType w:val="hybridMultilevel"/>
    <w:tmpl w:val="DD22F8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025C88"/>
    <w:multiLevelType w:val="hybridMultilevel"/>
    <w:tmpl w:val="4802F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7884736">
    <w:abstractNumId w:val="2"/>
  </w:num>
  <w:num w:numId="2" w16cid:durableId="640966700">
    <w:abstractNumId w:val="0"/>
  </w:num>
  <w:num w:numId="3" w16cid:durableId="201552443">
    <w:abstractNumId w:val="4"/>
  </w:num>
  <w:num w:numId="4" w16cid:durableId="792089850">
    <w:abstractNumId w:val="7"/>
  </w:num>
  <w:num w:numId="5" w16cid:durableId="913465640">
    <w:abstractNumId w:val="1"/>
  </w:num>
  <w:num w:numId="6" w16cid:durableId="118573788">
    <w:abstractNumId w:val="5"/>
  </w:num>
  <w:num w:numId="7" w16cid:durableId="1641763899">
    <w:abstractNumId w:val="3"/>
  </w:num>
  <w:num w:numId="8" w16cid:durableId="5908201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319"/>
    <w:rsid w:val="000239B6"/>
    <w:rsid w:val="00076033"/>
    <w:rsid w:val="000B2B9C"/>
    <w:rsid w:val="0019456F"/>
    <w:rsid w:val="001A4CCA"/>
    <w:rsid w:val="001C50CB"/>
    <w:rsid w:val="001F420A"/>
    <w:rsid w:val="0025419B"/>
    <w:rsid w:val="00287A22"/>
    <w:rsid w:val="002A049C"/>
    <w:rsid w:val="002C39D4"/>
    <w:rsid w:val="002D4807"/>
    <w:rsid w:val="002E4505"/>
    <w:rsid w:val="002F04D1"/>
    <w:rsid w:val="00343D17"/>
    <w:rsid w:val="003D09B7"/>
    <w:rsid w:val="003E0F73"/>
    <w:rsid w:val="003E2E17"/>
    <w:rsid w:val="004B133D"/>
    <w:rsid w:val="004F3D59"/>
    <w:rsid w:val="00517123"/>
    <w:rsid w:val="0059478A"/>
    <w:rsid w:val="006403CD"/>
    <w:rsid w:val="0064331C"/>
    <w:rsid w:val="00651319"/>
    <w:rsid w:val="006E637C"/>
    <w:rsid w:val="00737C04"/>
    <w:rsid w:val="00737D81"/>
    <w:rsid w:val="00825A5C"/>
    <w:rsid w:val="00834688"/>
    <w:rsid w:val="00855BBB"/>
    <w:rsid w:val="008E0ECA"/>
    <w:rsid w:val="00901C9D"/>
    <w:rsid w:val="00933161"/>
    <w:rsid w:val="00970D6D"/>
    <w:rsid w:val="00984473"/>
    <w:rsid w:val="009F218E"/>
    <w:rsid w:val="009F7790"/>
    <w:rsid w:val="00A33CD8"/>
    <w:rsid w:val="00A638A7"/>
    <w:rsid w:val="00AD3D62"/>
    <w:rsid w:val="00B25BD4"/>
    <w:rsid w:val="00BB35F2"/>
    <w:rsid w:val="00BE434E"/>
    <w:rsid w:val="00C2478A"/>
    <w:rsid w:val="00CA5352"/>
    <w:rsid w:val="00D56827"/>
    <w:rsid w:val="00D7360F"/>
    <w:rsid w:val="00DB4AE5"/>
    <w:rsid w:val="00E313CC"/>
    <w:rsid w:val="00E92F60"/>
    <w:rsid w:val="00EE3294"/>
    <w:rsid w:val="00F17084"/>
    <w:rsid w:val="00F71915"/>
    <w:rsid w:val="00F97FD7"/>
    <w:rsid w:val="00FA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241FCB"/>
  <w15:chartTrackingRefBased/>
  <w15:docId w15:val="{2CF17A78-40FD-AD4C-A40D-BCEB84305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E84C22" w:themeColor="accent1"/>
        <w:bottom w:val="single" w:sz="4" w:space="31" w:color="E84C22" w:themeColor="accent1"/>
      </w:pBdr>
      <w:shd w:val="clear" w:color="auto" w:fill="E84C22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B43412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77230C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B43412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B43412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77230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E84C22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B4341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77230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B43412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77230C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B43412" w:themeColor="accent1" w:themeShade="BF"/>
    </w:rPr>
  </w:style>
  <w:style w:type="character" w:styleId="Hyperlink">
    <w:name w:val="Hyperlink"/>
    <w:basedOn w:val="DefaultParagraphFont"/>
    <w:uiPriority w:val="99"/>
    <w:unhideWhenUsed/>
    <w:rsid w:val="00FA4EE4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EE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901C9D"/>
    <w:pPr>
      <w:ind w:left="720"/>
      <w:contextualSpacing/>
    </w:pPr>
  </w:style>
  <w:style w:type="paragraph" w:styleId="BodyText">
    <w:name w:val="Body Text"/>
    <w:basedOn w:val="Normal"/>
    <w:link w:val="BodyTextChar"/>
    <w:rsid w:val="00AD3D62"/>
    <w:pPr>
      <w:spacing w:after="0" w:line="240" w:lineRule="auto"/>
    </w:pPr>
    <w:rPr>
      <w:rFonts w:ascii="Times New Roman" w:eastAsia="Times New Roman" w:hAnsi="Times New Roman" w:cs="Times New Roman"/>
      <w:b/>
      <w:color w:val="auto"/>
      <w:sz w:val="24"/>
    </w:rPr>
  </w:style>
  <w:style w:type="character" w:customStyle="1" w:styleId="BodyTextChar">
    <w:name w:val="Body Text Char"/>
    <w:basedOn w:val="DefaultParagraphFont"/>
    <w:link w:val="BodyText"/>
    <w:rsid w:val="00AD3D62"/>
    <w:rPr>
      <w:rFonts w:ascii="Times New Roman" w:eastAsia="Times New Roman" w:hAnsi="Times New Roman" w:cs="Times New Roman"/>
      <w:b/>
      <w:color w:val="auto"/>
      <w:sz w:val="24"/>
    </w:rPr>
  </w:style>
  <w:style w:type="paragraph" w:styleId="NormalWeb">
    <w:name w:val="Normal (Web)"/>
    <w:basedOn w:val="Normal"/>
    <w:uiPriority w:val="99"/>
    <w:semiHidden/>
    <w:unhideWhenUsed/>
    <w:rsid w:val="00933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350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06283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tricia.teefy@spps.org" TargetMode="External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hyperlink" Target="https://www.spps.org/Page/31224" TargetMode="External"/><Relationship Id="rId39" Type="http://schemas.openxmlformats.org/officeDocument/2006/relationships/hyperlink" Target="https://creativecommons.org/licenses/by/3.0/" TargetMode="External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hyperlink" Target="https://ecampusontario.pressbooks.pub/techinthecurriculum/chapter/schoology/" TargetMode="External"/><Relationship Id="rId42" Type="http://schemas.openxmlformats.org/officeDocument/2006/relationships/image" Target="media/image1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flickr.com/photos/jplille/9552557886/" TargetMode="External"/><Relationship Id="rId29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raindart.deviantart.com/art/blackboard-chalk-309519870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image" Target="media/image15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image" Target="media/image7.jpg"/><Relationship Id="rId28" Type="http://schemas.openxmlformats.org/officeDocument/2006/relationships/hyperlink" Target="https://www.spps.org/Page/31224" TargetMode="External"/><Relationship Id="rId36" Type="http://schemas.openxmlformats.org/officeDocument/2006/relationships/hyperlink" Target="https://creativecommons.org/licenses/by/3.0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4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iff"/><Relationship Id="rId22" Type="http://schemas.openxmlformats.org/officeDocument/2006/relationships/image" Target="media/image6.jpeg"/><Relationship Id="rId27" Type="http://schemas.openxmlformats.org/officeDocument/2006/relationships/image" Target="media/image9.png"/><Relationship Id="rId30" Type="http://schemas.openxmlformats.org/officeDocument/2006/relationships/hyperlink" Target="https://pixabay.com/en/seventy-70-percent-statistic-money-706880/" TargetMode="External"/><Relationship Id="rId35" Type="http://schemas.openxmlformats.org/officeDocument/2006/relationships/hyperlink" Target="https://ecampusontario.pressbooks.pub/techinthecurriculum/chapter/schoology/" TargetMode="External"/><Relationship Id="rId43" Type="http://schemas.openxmlformats.org/officeDocument/2006/relationships/image" Target="media/image18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tiff"/><Relationship Id="rId17" Type="http://schemas.openxmlformats.org/officeDocument/2006/relationships/hyperlink" Target="http://www.flickr.com/photos/jplille/9552557886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3.png"/><Relationship Id="rId38" Type="http://schemas.openxmlformats.org/officeDocument/2006/relationships/hyperlink" Target="https://ecampusontario.pressbooks.pub/techinthecurriculum/chapter/schoology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://www.flickr.com/photos/jplille/9552557886/" TargetMode="External"/><Relationship Id="rId4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518286/Library/Containers/com.microsoft.Word/Data/Library/Application%20Support/Microsoft/Office/16.0/DTS/en-US%7b56FA859E-CB90-5745-8369-CD9168F483C3%7d/%7bA3364408-2DBD-2845-BB8E-4A9057C9DE8B%7dtf10002089.dotx" TargetMode="External"/></Relationships>
</file>

<file path=word/theme/theme1.xml><?xml version="1.0" encoding="utf-8"?>
<a:theme xmlns:a="http://schemas.openxmlformats.org/drawingml/2006/main" name="Advantage Brochur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D53D44-1EF6-3B4F-BF6B-018E3DCFB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{A3364408-2DBD-2845-BB8E-4A9057C9DE8B}tf10002089.dotx</Template>
  <TotalTime>0</TotalTime>
  <Pages>3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Teefy</dc:creator>
  <cp:keywords/>
  <dc:description/>
  <cp:lastModifiedBy>Patricia Teefy</cp:lastModifiedBy>
  <cp:revision>2</cp:revision>
  <dcterms:created xsi:type="dcterms:W3CDTF">2022-11-13T14:05:00Z</dcterms:created>
  <dcterms:modified xsi:type="dcterms:W3CDTF">2022-11-13T14:05:00Z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